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4E8" w:rsidRPr="004D08BB" w:rsidRDefault="00961D23" w:rsidP="004D08BB">
      <w:pPr>
        <w:tabs>
          <w:tab w:val="left" w:pos="2268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D08BB"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BE521D" wp14:editId="6460EFA2">
                <wp:simplePos x="0" y="0"/>
                <wp:positionH relativeFrom="column">
                  <wp:posOffset>3773805</wp:posOffset>
                </wp:positionH>
                <wp:positionV relativeFrom="paragraph">
                  <wp:posOffset>-177800</wp:posOffset>
                </wp:positionV>
                <wp:extent cx="2975610" cy="100965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67C" w:rsidRPr="004A3E93" w:rsidRDefault="0068267C" w:rsidP="007F19AC">
                            <w:pPr>
                              <w:jc w:val="right"/>
                              <w:rPr>
                                <w:rFonts w:ascii="Calibri" w:hAnsi="Calibri" w:cs="Latha"/>
                                <w:i/>
                                <w:color w:val="365F91"/>
                                <w:position w:val="6"/>
                                <w:sz w:val="16"/>
                                <w:szCs w:val="16"/>
                              </w:rPr>
                            </w:pPr>
                            <w:r w:rsidRPr="004A3E93">
                              <w:rPr>
                                <w:rFonts w:ascii="Calibri" w:hAnsi="Calibri" w:cs="Latha"/>
                                <w:i/>
                                <w:color w:val="365F91"/>
                                <w:position w:val="6"/>
                                <w:sz w:val="16"/>
                                <w:szCs w:val="16"/>
                              </w:rPr>
                              <w:t>Diocese of Portsmouth</w:t>
                            </w:r>
                          </w:p>
                          <w:p w:rsidR="0068267C" w:rsidRPr="004A3E93" w:rsidRDefault="0068267C" w:rsidP="007F19AC">
                            <w:pPr>
                              <w:jc w:val="right"/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</w:pPr>
                            <w:r w:rsidRPr="004A3E93"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St. Michael’s Road, Basingstoke, Hampshire RG22 6SR</w:t>
                            </w:r>
                          </w:p>
                          <w:p w:rsidR="0068267C" w:rsidRPr="004A3E93" w:rsidRDefault="0068267C" w:rsidP="007F19AC">
                            <w:pPr>
                              <w:jc w:val="right"/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</w:pPr>
                            <w:r w:rsidRPr="004A3E93"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Tel: (01256) 462661    Fax: (01256) 810359</w:t>
                            </w:r>
                          </w:p>
                          <w:p w:rsidR="0068267C" w:rsidRPr="004A3E93" w:rsidRDefault="0068267C" w:rsidP="007F19AC">
                            <w:pPr>
                              <w:jc w:val="right"/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</w:pPr>
                            <w:r w:rsidRPr="004A3E93"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email: h</w:t>
                            </w:r>
                            <w:r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eadteacher@bcs</w:t>
                            </w:r>
                            <w:r w:rsidRPr="004A3E93">
                              <w:rPr>
                                <w:rFonts w:ascii="Calibri" w:hAnsi="Calibr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.hants.sch.uk</w:t>
                            </w:r>
                          </w:p>
                          <w:p w:rsidR="0068267C" w:rsidRPr="004A3E93" w:rsidRDefault="0068267C" w:rsidP="007F19AC">
                            <w:pPr>
                              <w:jc w:val="right"/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</w:pPr>
                            <w:r w:rsidRPr="004A3E93"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website: www.</w:t>
                            </w:r>
                            <w:r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bcs</w:t>
                            </w:r>
                            <w:r w:rsidRPr="004A3E93"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.hants.sch.uk</w:t>
                            </w:r>
                          </w:p>
                          <w:p w:rsidR="0068267C" w:rsidRPr="004A3E93" w:rsidRDefault="0068267C" w:rsidP="009D1DA2">
                            <w:pPr>
                              <w:jc w:val="right"/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</w:pPr>
                            <w:r w:rsidRPr="004A3E93"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 xml:space="preserve">Headteacher: Mr </w:t>
                            </w:r>
                            <w:r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J P Wright</w:t>
                            </w:r>
                            <w:r w:rsidRPr="004A3E93"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="Latha"/>
                                <w:color w:val="365F91"/>
                                <w:position w:val="6"/>
                                <w:sz w:val="18"/>
                                <w:szCs w:val="18"/>
                              </w:rPr>
                              <w:t>BTh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E52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7.15pt;margin-top:-14pt;width:234.3pt;height:7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" stroked="f" strokecolor="#36f">
                <v:textbox>
                  <w:txbxContent>
                    <w:p w:rsidR="0068267C" w:rsidRPr="004A3E93" w:rsidRDefault="0068267C" w:rsidP="007F19AC">
                      <w:pPr>
                        <w:jc w:val="right"/>
                        <w:rPr>
                          <w:rFonts w:ascii="Calibri" w:hAnsi="Calibri" w:cs="Latha"/>
                          <w:i/>
                          <w:color w:val="365F91"/>
                          <w:position w:val="6"/>
                          <w:sz w:val="16"/>
                          <w:szCs w:val="16"/>
                        </w:rPr>
                      </w:pPr>
                      <w:r w:rsidRPr="004A3E93">
                        <w:rPr>
                          <w:rFonts w:ascii="Calibri" w:hAnsi="Calibri" w:cs="Latha"/>
                          <w:i/>
                          <w:color w:val="365F91"/>
                          <w:position w:val="6"/>
                          <w:sz w:val="16"/>
                          <w:szCs w:val="16"/>
                        </w:rPr>
                        <w:t>Diocese of Portsmouth</w:t>
                      </w:r>
                    </w:p>
                    <w:p w:rsidR="0068267C" w:rsidRPr="004A3E93" w:rsidRDefault="0068267C" w:rsidP="007F19AC">
                      <w:pPr>
                        <w:jc w:val="right"/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</w:pPr>
                      <w:r w:rsidRPr="004A3E93"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  <w:t>St. Michael’s Road, Basingstoke, Hampshire RG22 6SR</w:t>
                      </w:r>
                    </w:p>
                    <w:p w:rsidR="0068267C" w:rsidRPr="004A3E93" w:rsidRDefault="0068267C" w:rsidP="007F19AC">
                      <w:pPr>
                        <w:jc w:val="right"/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</w:pPr>
                      <w:r w:rsidRPr="004A3E93"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  <w:t>Tel: (01256) 462661    Fax: (01256) 810359</w:t>
                      </w:r>
                    </w:p>
                    <w:p w:rsidR="0068267C" w:rsidRPr="004A3E93" w:rsidRDefault="0068267C" w:rsidP="007F19AC">
                      <w:pPr>
                        <w:jc w:val="right"/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</w:pPr>
                      <w:r w:rsidRPr="004A3E93"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  <w:t>email: h</w:t>
                      </w:r>
                      <w:r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  <w:t>eadteacher@bcs</w:t>
                      </w:r>
                      <w:r w:rsidRPr="004A3E93">
                        <w:rPr>
                          <w:rFonts w:ascii="Calibri" w:hAnsi="Calibri" w:cs="Latha"/>
                          <w:color w:val="365F91"/>
                          <w:position w:val="6"/>
                          <w:sz w:val="18"/>
                          <w:szCs w:val="18"/>
                        </w:rPr>
                        <w:t>.hants.sch.uk</w:t>
                      </w:r>
                    </w:p>
                    <w:p w:rsidR="0068267C" w:rsidRPr="004A3E93" w:rsidRDefault="0068267C" w:rsidP="007F19AC">
                      <w:pPr>
                        <w:jc w:val="right"/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</w:pPr>
                      <w:r w:rsidRPr="004A3E93"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>website: www.</w:t>
                      </w:r>
                      <w:r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>bcs</w:t>
                      </w:r>
                      <w:r w:rsidRPr="004A3E93"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>.hants.sch.uk</w:t>
                      </w:r>
                    </w:p>
                    <w:p w:rsidR="0068267C" w:rsidRPr="004A3E93" w:rsidRDefault="0068267C" w:rsidP="009D1DA2">
                      <w:pPr>
                        <w:jc w:val="right"/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</w:pPr>
                      <w:r w:rsidRPr="004A3E93"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 xml:space="preserve">Headteacher: Mr </w:t>
                      </w:r>
                      <w:r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>J P Wright</w:t>
                      </w:r>
                      <w:r w:rsidRPr="004A3E93"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Theme="minorHAnsi" w:hAnsiTheme="minorHAnsi" w:cs="Latha"/>
                          <w:color w:val="365F91"/>
                          <w:position w:val="6"/>
                          <w:sz w:val="18"/>
                          <w:szCs w:val="18"/>
                        </w:rPr>
                        <w:t>BTh</w:t>
                      </w:r>
                    </w:p>
                  </w:txbxContent>
                </v:textbox>
              </v:shape>
            </w:pict>
          </mc:Fallback>
        </mc:AlternateContent>
      </w:r>
      <w:r w:rsidR="00160103" w:rsidRPr="004D08B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3AF2BE7" wp14:editId="3234200D">
            <wp:simplePos x="0" y="0"/>
            <wp:positionH relativeFrom="column">
              <wp:posOffset>3810</wp:posOffset>
            </wp:positionH>
            <wp:positionV relativeFrom="paragraph">
              <wp:posOffset>-223520</wp:posOffset>
            </wp:positionV>
            <wp:extent cx="3390900" cy="1104900"/>
            <wp:effectExtent l="0" t="0" r="0" b="0"/>
            <wp:wrapNone/>
            <wp:docPr id="3" name="Picture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010" w:rsidRPr="004D08BB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:rsidR="00CD4117" w:rsidRPr="004D08BB" w:rsidRDefault="00CD4117" w:rsidP="004D08BB">
      <w:pPr>
        <w:tabs>
          <w:tab w:val="left" w:pos="1843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387A03" w:rsidRPr="004D08BB" w:rsidRDefault="00387A03" w:rsidP="004D08BB">
      <w:pPr>
        <w:tabs>
          <w:tab w:val="left" w:pos="1843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387A03" w:rsidRPr="004D08BB" w:rsidRDefault="00387A03" w:rsidP="004D08BB">
      <w:pPr>
        <w:tabs>
          <w:tab w:val="left" w:pos="1843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387A03" w:rsidRPr="004D08BB" w:rsidRDefault="00387A03" w:rsidP="004D08BB">
      <w:pPr>
        <w:tabs>
          <w:tab w:val="left" w:pos="1843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387A03" w:rsidRPr="004D08BB" w:rsidRDefault="00387A03" w:rsidP="004D08BB">
      <w:pPr>
        <w:tabs>
          <w:tab w:val="left" w:pos="1843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4D08BB" w:rsidRDefault="004D08BB" w:rsidP="004D08BB">
      <w:pPr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  <w:r w:rsidRPr="00770081">
        <w:rPr>
          <w:rFonts w:asciiTheme="minorHAnsi" w:hAnsiTheme="minorHAnsi" w:cstheme="minorHAnsi"/>
          <w:sz w:val="22"/>
          <w:szCs w:val="22"/>
        </w:rPr>
        <w:t>Dear Parents</w:t>
      </w:r>
    </w:p>
    <w:p w:rsidR="00770081" w:rsidRPr="00770081" w:rsidRDefault="00770081" w:rsidP="0077008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70081">
        <w:rPr>
          <w:rFonts w:asciiTheme="minorHAnsi" w:hAnsiTheme="minorHAnsi" w:cstheme="minorHAnsi"/>
          <w:b/>
          <w:sz w:val="22"/>
          <w:szCs w:val="22"/>
        </w:rPr>
        <w:t>Real Madrid – Parents Information Evening 5 March 2018</w:t>
      </w: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  <w:r w:rsidRPr="00770081">
        <w:rPr>
          <w:rFonts w:asciiTheme="minorHAnsi" w:hAnsiTheme="minorHAnsi" w:cstheme="minorHAnsi"/>
          <w:sz w:val="22"/>
          <w:szCs w:val="22"/>
        </w:rPr>
        <w:t xml:space="preserve">With the trip coming ever nearer, I would like to invite you to a Parents’ Information Evening taking place on </w:t>
      </w:r>
      <w:bookmarkStart w:id="0" w:name="_GoBack"/>
      <w:bookmarkEnd w:id="0"/>
      <w:r w:rsidRPr="00770081">
        <w:rPr>
          <w:rFonts w:asciiTheme="minorHAnsi" w:hAnsiTheme="minorHAnsi" w:cstheme="minorHAnsi"/>
          <w:sz w:val="22"/>
          <w:szCs w:val="22"/>
        </w:rPr>
        <w:t xml:space="preserve">5 March 2018 in the Romero suite </w:t>
      </w:r>
      <w:r>
        <w:rPr>
          <w:rFonts w:asciiTheme="minorHAnsi" w:hAnsiTheme="minorHAnsi" w:cstheme="minorHAnsi"/>
          <w:sz w:val="22"/>
          <w:szCs w:val="22"/>
        </w:rPr>
        <w:t>from</w:t>
      </w:r>
      <w:r w:rsidRPr="00770081">
        <w:rPr>
          <w:rFonts w:asciiTheme="minorHAnsi" w:hAnsiTheme="minorHAnsi" w:cstheme="minorHAnsi"/>
          <w:sz w:val="22"/>
          <w:szCs w:val="22"/>
        </w:rPr>
        <w:t xml:space="preserve"> 6</w:t>
      </w:r>
      <w:r>
        <w:rPr>
          <w:rFonts w:asciiTheme="minorHAnsi" w:hAnsiTheme="minorHAnsi" w:cstheme="minorHAnsi"/>
          <w:sz w:val="22"/>
          <w:szCs w:val="22"/>
        </w:rPr>
        <w:t>:00</w:t>
      </w:r>
      <w:r w:rsidRPr="00770081">
        <w:rPr>
          <w:rFonts w:asciiTheme="minorHAnsi" w:hAnsiTheme="minorHAnsi" w:cstheme="minorHAnsi"/>
          <w:sz w:val="22"/>
          <w:szCs w:val="22"/>
        </w:rPr>
        <w:t>pm</w:t>
      </w:r>
      <w:r>
        <w:rPr>
          <w:rFonts w:asciiTheme="minorHAnsi" w:hAnsiTheme="minorHAnsi" w:cstheme="minorHAnsi"/>
          <w:sz w:val="22"/>
          <w:szCs w:val="22"/>
        </w:rPr>
        <w:t xml:space="preserve"> – </w:t>
      </w:r>
      <w:r w:rsidRPr="00770081">
        <w:rPr>
          <w:rFonts w:asciiTheme="minorHAnsi" w:hAnsiTheme="minorHAnsi" w:cstheme="minorHAnsi"/>
          <w:sz w:val="22"/>
          <w:szCs w:val="22"/>
        </w:rPr>
        <w:t>6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770081">
        <w:rPr>
          <w:rFonts w:asciiTheme="minorHAnsi" w:hAnsiTheme="minorHAnsi" w:cstheme="minorHAnsi"/>
          <w:sz w:val="22"/>
          <w:szCs w:val="22"/>
        </w:rPr>
        <w:t xml:space="preserve">45pm.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70081">
        <w:rPr>
          <w:rFonts w:asciiTheme="minorHAnsi" w:hAnsiTheme="minorHAnsi" w:cstheme="minorHAnsi"/>
          <w:sz w:val="22"/>
          <w:szCs w:val="22"/>
        </w:rPr>
        <w:t xml:space="preserve">This will be great opportunity for you and the pupils to find out about the itinerary for the trip and </w:t>
      </w:r>
      <w:r>
        <w:rPr>
          <w:rFonts w:asciiTheme="minorHAnsi" w:hAnsiTheme="minorHAnsi" w:cstheme="minorHAnsi"/>
          <w:sz w:val="22"/>
          <w:szCs w:val="22"/>
        </w:rPr>
        <w:t xml:space="preserve">to </w:t>
      </w:r>
      <w:r w:rsidRPr="00770081">
        <w:rPr>
          <w:rFonts w:asciiTheme="minorHAnsi" w:hAnsiTheme="minorHAnsi" w:cstheme="minorHAnsi"/>
          <w:sz w:val="22"/>
          <w:szCs w:val="22"/>
        </w:rPr>
        <w:t>ask any questions.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770081">
        <w:rPr>
          <w:rFonts w:asciiTheme="minorHAnsi" w:hAnsiTheme="minorHAnsi" w:cstheme="minorHAnsi"/>
          <w:sz w:val="22"/>
          <w:szCs w:val="22"/>
        </w:rPr>
        <w:t>We shall</w:t>
      </w:r>
      <w:r>
        <w:rPr>
          <w:rFonts w:asciiTheme="minorHAnsi" w:hAnsiTheme="minorHAnsi" w:cstheme="minorHAnsi"/>
          <w:sz w:val="22"/>
          <w:szCs w:val="22"/>
        </w:rPr>
        <w:t xml:space="preserve"> also</w:t>
      </w:r>
      <w:r w:rsidRPr="00770081">
        <w:rPr>
          <w:rFonts w:asciiTheme="minorHAnsi" w:hAnsiTheme="minorHAnsi" w:cstheme="minorHAnsi"/>
          <w:sz w:val="22"/>
          <w:szCs w:val="22"/>
        </w:rPr>
        <w:t xml:space="preserve"> be sending you an information booklet closer to the departure date with all the essential information needed for the trip.</w:t>
      </w: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  <w:r w:rsidRPr="00770081">
        <w:rPr>
          <w:rFonts w:asciiTheme="minorHAnsi" w:hAnsiTheme="minorHAnsi" w:cstheme="minorHAnsi"/>
          <w:sz w:val="22"/>
          <w:szCs w:val="22"/>
        </w:rPr>
        <w:t xml:space="preserve">We have </w:t>
      </w:r>
      <w:r>
        <w:rPr>
          <w:rFonts w:asciiTheme="minorHAnsi" w:hAnsiTheme="minorHAnsi" w:cstheme="minorHAnsi"/>
          <w:sz w:val="22"/>
          <w:szCs w:val="22"/>
        </w:rPr>
        <w:t xml:space="preserve">now </w:t>
      </w:r>
      <w:r w:rsidRPr="00770081">
        <w:rPr>
          <w:rFonts w:asciiTheme="minorHAnsi" w:hAnsiTheme="minorHAnsi" w:cstheme="minorHAnsi"/>
          <w:sz w:val="22"/>
          <w:szCs w:val="22"/>
        </w:rPr>
        <w:t xml:space="preserve">had our flights confirmed which is going to require a very early </w:t>
      </w:r>
      <w:r>
        <w:rPr>
          <w:rFonts w:asciiTheme="minorHAnsi" w:hAnsiTheme="minorHAnsi" w:cstheme="minorHAnsi"/>
          <w:sz w:val="22"/>
          <w:szCs w:val="22"/>
        </w:rPr>
        <w:t>departure from school</w:t>
      </w:r>
      <w:r w:rsidRPr="00770081">
        <w:rPr>
          <w:rFonts w:asciiTheme="minorHAnsi" w:hAnsiTheme="minorHAnsi" w:cstheme="minorHAnsi"/>
          <w:sz w:val="22"/>
          <w:szCs w:val="22"/>
        </w:rPr>
        <w:t>:</w:t>
      </w: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  <w:r w:rsidRPr="00770081">
        <w:rPr>
          <w:rFonts w:asciiTheme="minorHAnsi" w:hAnsiTheme="minorHAnsi" w:cstheme="minorHAnsi"/>
          <w:sz w:val="22"/>
          <w:szCs w:val="22"/>
        </w:rPr>
        <w:t>22/</w:t>
      </w:r>
      <w:r>
        <w:rPr>
          <w:rFonts w:asciiTheme="minorHAnsi" w:hAnsiTheme="minorHAnsi" w:cstheme="minorHAnsi"/>
          <w:sz w:val="22"/>
          <w:szCs w:val="22"/>
        </w:rPr>
        <w:t>0</w:t>
      </w:r>
      <w:r w:rsidRPr="00770081">
        <w:rPr>
          <w:rFonts w:asciiTheme="minorHAnsi" w:hAnsiTheme="minorHAnsi" w:cstheme="minorHAnsi"/>
          <w:sz w:val="22"/>
          <w:szCs w:val="22"/>
        </w:rPr>
        <w:t>3/18 - Outbound – Heath</w:t>
      </w:r>
      <w:r>
        <w:rPr>
          <w:rFonts w:asciiTheme="minorHAnsi" w:hAnsiTheme="minorHAnsi" w:cstheme="minorHAnsi"/>
          <w:sz w:val="22"/>
          <w:szCs w:val="22"/>
        </w:rPr>
        <w:t>row 06:</w:t>
      </w:r>
      <w:r w:rsidRPr="00770081">
        <w:rPr>
          <w:rFonts w:asciiTheme="minorHAnsi" w:hAnsiTheme="minorHAnsi" w:cstheme="minorHAnsi"/>
          <w:sz w:val="22"/>
          <w:szCs w:val="22"/>
        </w:rPr>
        <w:t xml:space="preserve">30 – </w:t>
      </w:r>
      <w:r>
        <w:rPr>
          <w:rFonts w:asciiTheme="minorHAnsi" w:hAnsiTheme="minorHAnsi" w:cstheme="minorHAnsi"/>
          <w:sz w:val="22"/>
          <w:szCs w:val="22"/>
        </w:rPr>
        <w:t>0</w:t>
      </w:r>
      <w:r w:rsidRPr="00770081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770081">
        <w:rPr>
          <w:rFonts w:asciiTheme="minorHAnsi" w:hAnsiTheme="minorHAnsi" w:cstheme="minorHAnsi"/>
          <w:sz w:val="22"/>
          <w:szCs w:val="22"/>
        </w:rPr>
        <w:t xml:space="preserve">55 Madrid – </w:t>
      </w:r>
      <w:r w:rsidRPr="00770081">
        <w:rPr>
          <w:rFonts w:asciiTheme="minorHAnsi" w:hAnsiTheme="minorHAnsi" w:cstheme="minorHAnsi"/>
          <w:b/>
          <w:sz w:val="22"/>
          <w:szCs w:val="22"/>
        </w:rPr>
        <w:t xml:space="preserve">Drop off at </w:t>
      </w:r>
      <w:r>
        <w:rPr>
          <w:rFonts w:asciiTheme="minorHAnsi" w:hAnsiTheme="minorHAnsi" w:cstheme="minorHAnsi"/>
          <w:b/>
          <w:sz w:val="22"/>
          <w:szCs w:val="22"/>
        </w:rPr>
        <w:t xml:space="preserve">Bishop </w:t>
      </w:r>
      <w:r w:rsidRPr="00770081">
        <w:rPr>
          <w:rFonts w:asciiTheme="minorHAnsi" w:hAnsiTheme="minorHAnsi" w:cstheme="minorHAnsi"/>
          <w:b/>
          <w:sz w:val="22"/>
          <w:szCs w:val="22"/>
        </w:rPr>
        <w:t>Challoner</w:t>
      </w:r>
      <w:r>
        <w:rPr>
          <w:rFonts w:asciiTheme="minorHAnsi" w:hAnsiTheme="minorHAnsi" w:cstheme="minorHAnsi"/>
          <w:b/>
          <w:sz w:val="22"/>
          <w:szCs w:val="22"/>
        </w:rPr>
        <w:t xml:space="preserve"> School</w:t>
      </w:r>
      <w:r w:rsidRPr="00770081">
        <w:rPr>
          <w:rFonts w:asciiTheme="minorHAnsi" w:hAnsiTheme="minorHAnsi" w:cstheme="minorHAnsi"/>
          <w:b/>
          <w:sz w:val="22"/>
          <w:szCs w:val="22"/>
        </w:rPr>
        <w:t xml:space="preserve"> at </w:t>
      </w:r>
      <w:r>
        <w:rPr>
          <w:rFonts w:asciiTheme="minorHAnsi" w:hAnsiTheme="minorHAnsi" w:cstheme="minorHAnsi"/>
          <w:b/>
          <w:sz w:val="22"/>
          <w:szCs w:val="22"/>
        </w:rPr>
        <w:t>0</w:t>
      </w:r>
      <w:r w:rsidRPr="00770081">
        <w:rPr>
          <w:rFonts w:asciiTheme="minorHAnsi" w:hAnsiTheme="minorHAnsi" w:cstheme="minorHAnsi"/>
          <w:b/>
          <w:sz w:val="22"/>
          <w:szCs w:val="22"/>
        </w:rPr>
        <w:t>2</w:t>
      </w:r>
      <w:r>
        <w:rPr>
          <w:rFonts w:asciiTheme="minorHAnsi" w:hAnsiTheme="minorHAnsi" w:cstheme="minorHAnsi"/>
          <w:b/>
          <w:sz w:val="22"/>
          <w:szCs w:val="22"/>
        </w:rPr>
        <w:t>:</w:t>
      </w:r>
      <w:r w:rsidRPr="00770081">
        <w:rPr>
          <w:rFonts w:asciiTheme="minorHAnsi" w:hAnsiTheme="minorHAnsi" w:cstheme="minorHAnsi"/>
          <w:b/>
          <w:sz w:val="22"/>
          <w:szCs w:val="22"/>
        </w:rPr>
        <w:t>50am</w:t>
      </w: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  <w:r w:rsidRPr="00770081">
        <w:rPr>
          <w:rFonts w:asciiTheme="minorHAnsi" w:hAnsiTheme="minorHAnsi" w:cstheme="minorHAnsi"/>
          <w:sz w:val="22"/>
          <w:szCs w:val="22"/>
        </w:rPr>
        <w:t>26/</w:t>
      </w:r>
      <w:r>
        <w:rPr>
          <w:rFonts w:asciiTheme="minorHAnsi" w:hAnsiTheme="minorHAnsi" w:cstheme="minorHAnsi"/>
          <w:sz w:val="22"/>
          <w:szCs w:val="22"/>
        </w:rPr>
        <w:t>0</w:t>
      </w:r>
      <w:r w:rsidRPr="00770081">
        <w:rPr>
          <w:rFonts w:asciiTheme="minorHAnsi" w:hAnsiTheme="minorHAnsi" w:cstheme="minorHAnsi"/>
          <w:sz w:val="22"/>
          <w:szCs w:val="22"/>
        </w:rPr>
        <w:t>3/18 - Inbound –  Madrid 18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770081">
        <w:rPr>
          <w:rFonts w:asciiTheme="minorHAnsi" w:hAnsiTheme="minorHAnsi" w:cstheme="minorHAnsi"/>
          <w:sz w:val="22"/>
          <w:szCs w:val="22"/>
        </w:rPr>
        <w:t>15 – 19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770081">
        <w:rPr>
          <w:rFonts w:asciiTheme="minorHAnsi" w:hAnsiTheme="minorHAnsi" w:cstheme="minorHAnsi"/>
          <w:sz w:val="22"/>
          <w:szCs w:val="22"/>
        </w:rPr>
        <w:t xml:space="preserve">40 Heathrow – </w:t>
      </w:r>
      <w:r w:rsidRPr="00770081">
        <w:rPr>
          <w:rFonts w:asciiTheme="minorHAnsi" w:hAnsiTheme="minorHAnsi" w:cstheme="minorHAnsi"/>
          <w:b/>
          <w:sz w:val="22"/>
          <w:szCs w:val="22"/>
        </w:rPr>
        <w:t xml:space="preserve">Pick up from </w:t>
      </w:r>
      <w:r>
        <w:rPr>
          <w:rFonts w:asciiTheme="minorHAnsi" w:hAnsiTheme="minorHAnsi" w:cstheme="minorHAnsi"/>
          <w:b/>
          <w:sz w:val="22"/>
          <w:szCs w:val="22"/>
        </w:rPr>
        <w:t xml:space="preserve">Bishop </w:t>
      </w:r>
      <w:r w:rsidRPr="00770081">
        <w:rPr>
          <w:rFonts w:asciiTheme="minorHAnsi" w:hAnsiTheme="minorHAnsi" w:cstheme="minorHAnsi"/>
          <w:b/>
          <w:sz w:val="22"/>
          <w:szCs w:val="22"/>
        </w:rPr>
        <w:t>Challoner</w:t>
      </w:r>
      <w:r>
        <w:rPr>
          <w:rFonts w:asciiTheme="minorHAnsi" w:hAnsiTheme="minorHAnsi" w:cstheme="minorHAnsi"/>
          <w:b/>
          <w:sz w:val="22"/>
          <w:szCs w:val="22"/>
        </w:rPr>
        <w:t xml:space="preserve"> School </w:t>
      </w:r>
      <w:r w:rsidRPr="00770081">
        <w:rPr>
          <w:rFonts w:asciiTheme="minorHAnsi" w:hAnsiTheme="minorHAnsi" w:cstheme="minorHAnsi"/>
          <w:b/>
          <w:sz w:val="22"/>
          <w:szCs w:val="22"/>
        </w:rPr>
        <w:t>a</w:t>
      </w:r>
      <w:r>
        <w:rPr>
          <w:rFonts w:asciiTheme="minorHAnsi" w:hAnsiTheme="minorHAnsi" w:cstheme="minorHAnsi"/>
          <w:b/>
          <w:sz w:val="22"/>
          <w:szCs w:val="22"/>
        </w:rPr>
        <w:t xml:space="preserve">pproximately </w:t>
      </w:r>
      <w:r w:rsidRPr="00770081">
        <w:rPr>
          <w:rFonts w:asciiTheme="minorHAnsi" w:hAnsiTheme="minorHAnsi" w:cstheme="minorHAnsi"/>
          <w:b/>
          <w:sz w:val="22"/>
          <w:szCs w:val="22"/>
        </w:rPr>
        <w:t>9</w:t>
      </w:r>
      <w:r>
        <w:rPr>
          <w:rFonts w:asciiTheme="minorHAnsi" w:hAnsiTheme="minorHAnsi" w:cstheme="minorHAnsi"/>
          <w:b/>
          <w:sz w:val="22"/>
          <w:szCs w:val="22"/>
        </w:rPr>
        <w:t>:</w:t>
      </w:r>
      <w:r w:rsidRPr="00770081">
        <w:rPr>
          <w:rFonts w:asciiTheme="minorHAnsi" w:hAnsiTheme="minorHAnsi" w:cstheme="minorHAnsi"/>
          <w:b/>
          <w:sz w:val="22"/>
          <w:szCs w:val="22"/>
        </w:rPr>
        <w:t>15pm</w:t>
      </w: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  <w:r w:rsidRPr="00770081">
        <w:rPr>
          <w:rFonts w:asciiTheme="minorHAnsi" w:hAnsiTheme="minorHAnsi" w:cstheme="minorHAnsi"/>
          <w:sz w:val="22"/>
          <w:szCs w:val="22"/>
        </w:rPr>
        <w:t>I look forward to seeing you on the 5</w:t>
      </w:r>
      <w:r w:rsidRPr="00770081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77008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however if you have</w:t>
      </w:r>
      <w:r w:rsidRPr="00770081">
        <w:rPr>
          <w:rFonts w:asciiTheme="minorHAnsi" w:hAnsiTheme="minorHAnsi" w:cstheme="minorHAnsi"/>
          <w:sz w:val="22"/>
          <w:szCs w:val="22"/>
        </w:rPr>
        <w:t xml:space="preserve"> any ques</w:t>
      </w:r>
      <w:r>
        <w:rPr>
          <w:rFonts w:asciiTheme="minorHAnsi" w:hAnsiTheme="minorHAnsi" w:cstheme="minorHAnsi"/>
          <w:sz w:val="22"/>
          <w:szCs w:val="22"/>
        </w:rPr>
        <w:t>tions in the meantime please do no</w:t>
      </w:r>
      <w:r w:rsidRPr="00770081">
        <w:rPr>
          <w:rFonts w:asciiTheme="minorHAnsi" w:hAnsiTheme="minorHAnsi" w:cstheme="minorHAnsi"/>
          <w:sz w:val="22"/>
          <w:szCs w:val="22"/>
        </w:rPr>
        <w:t>t hesitate to contact me.</w:t>
      </w: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  <w:r w:rsidRPr="00770081">
        <w:rPr>
          <w:rFonts w:asciiTheme="minorHAnsi" w:hAnsiTheme="minorHAnsi" w:cstheme="minorHAnsi"/>
          <w:sz w:val="22"/>
          <w:szCs w:val="22"/>
        </w:rPr>
        <w:t>Yours sincerely</w:t>
      </w: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0081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  <w:r w:rsidRPr="00770081">
        <w:rPr>
          <w:rFonts w:asciiTheme="minorHAnsi" w:hAnsiTheme="minorHAnsi" w:cstheme="minorHAnsi"/>
          <w:sz w:val="22"/>
          <w:szCs w:val="22"/>
        </w:rPr>
        <w:t>S Howe</w:t>
      </w:r>
    </w:p>
    <w:p w:rsidR="0070120E" w:rsidRPr="00770081" w:rsidRDefault="00770081" w:rsidP="0077008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Trip</w:t>
      </w:r>
      <w:r w:rsidRPr="00770081">
        <w:rPr>
          <w:rFonts w:asciiTheme="minorHAnsi" w:hAnsiTheme="minorHAnsi" w:cstheme="minorHAnsi"/>
          <w:sz w:val="22"/>
          <w:szCs w:val="22"/>
        </w:rPr>
        <w:t xml:space="preserve"> Leader</w:t>
      </w:r>
    </w:p>
    <w:sectPr w:rsidR="0070120E" w:rsidRPr="00770081" w:rsidSect="00FA4A41">
      <w:headerReference w:type="default" r:id="rId9"/>
      <w:footerReference w:type="default" r:id="rId10"/>
      <w:pgSz w:w="11906" w:h="16838" w:code="9"/>
      <w:pgMar w:top="426" w:right="849" w:bottom="1438" w:left="567" w:header="709" w:footer="1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67C" w:rsidRDefault="0068267C">
      <w:r>
        <w:separator/>
      </w:r>
    </w:p>
  </w:endnote>
  <w:endnote w:type="continuationSeparator" w:id="0">
    <w:p w:rsidR="0068267C" w:rsidRDefault="00682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67C" w:rsidRPr="00C8590F" w:rsidRDefault="00B009A2" w:rsidP="00FA4A41">
    <w:pPr>
      <w:pStyle w:val="Footer"/>
      <w:tabs>
        <w:tab w:val="left" w:pos="15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13970</wp:posOffset>
              </wp:positionV>
              <wp:extent cx="7067550" cy="1114425"/>
              <wp:effectExtent l="0" t="0" r="0" b="95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7550" cy="1114425"/>
                        <a:chOff x="0" y="0"/>
                        <a:chExt cx="7067550" cy="1114425"/>
                      </a:xfrm>
                    </wpg:grpSpPr>
                    <pic:pic xmlns:pic="http://schemas.openxmlformats.org/drawingml/2006/picture">
                      <pic:nvPicPr>
                        <pic:cNvPr id="16" name="Picture 16" descr="RRSA-ROC-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9800" y="19050"/>
                          <a:ext cx="567055" cy="625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43475" y="85725"/>
                          <a:ext cx="790575" cy="445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C:\Users\galleyni\AppData\Local\Microsoft\Windows\Temporary Internet Files\Content.Outlook\R3S42EMN\Quality%20Mark%20Logo%2015-17%20-%20Silver (2)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7575" y="104775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C:\Users\galleyni\AppData\Local\Microsoft\Windows\INetCache\Content.Outlook\XQB7XJ43\Revised 2017 logo QiCS jpg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0075" y="762000"/>
                          <a:ext cx="141922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D:\Other assets\SSAT Logo\JPG version\RGB\HI-RES\SSAT LOGO HI-RES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90575"/>
                          <a:ext cx="1409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C:\Users\galleyni\AppData\Local\Temp\Temp1_DofE_Logo_Pack_1_-_RGB_JPEGs (1).zip\DofE_Logo_Pack_1_-_RGB_JPEGs\DofE Full logo - gunmetal RGB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5925" y="666750"/>
                          <a:ext cx="1406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Coat of arms of Philip Egan.sv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0" y="0"/>
                          <a:ext cx="6508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http://webmail.hants.gov.uk/mime.php?file=SCITT_logo_RGB_small.png&amp;name=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05525" y="609600"/>
                          <a:ext cx="96202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Image result for btec logo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5650" y="723900"/>
                          <a:ext cx="7524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A26DEA" id="Group 4" o:spid="_x0000_s1026" style="position:absolute;margin-left:-8.1pt;margin-top:1.1pt;width:556.5pt;height:87.75pt;z-index:251672576" coordsize="70675,11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kFBRG9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Rjc3RjExNzQwNzIwNjgxMThEQkI4QkQ3NkI0N0Q5MzY8L3N0RXZ0Omluc3Rh&#10;bmNlSUQ+CiAgICAgICAgICAgICAgICAgIDxzdEV2dDp3aGVuPjIwMTAtMTItMTdUMTI6MTk6MDla&#10;PC9zdEV2dDp3aGVuPgogICAgICAgICAgICAgICAgICA8c3RFdnQ6c29mdHdhcmVBZ2VudD5BZG9i&#10;ZSBJbGx1c3RyYXRvciBDUzQ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zODAxMTc0MDcyMDY4MTE5N0E1OTBF&#10;ODdFOTM2OTNBPC9zdEV2dDppbnN0YW5jZUlEPgogICAgICAgICAgICAgICAgICA8c3RFdnQ6d2hl&#10;bj4yMDEwLTEyLTIxVDE0OjM0OjU3Wj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NDgwMTE3NDA3MjA2ODExOTdBNTkwRTg3RTkzNjkzQTwvc3RFdnQ6aW5zdGFuY2VJRD4KICAgICAg&#10;ICAgICAgICAgICAgPHN0RXZ0OndoZW4+MjAxMC0xMi0yMVQxNDozNjoxN1o8L3N0RXZ0OndoZW4+&#10;CiAgICAgICAgICAgICAgICAgIDxzdEV2dDpzb2Z0d2FyZUFnZW50PkFkb2JlIElsbHVzdHJhdG9y&#10;IENTND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E4MDExNzQwNzIwNjgxMTgwODM4M0MwQTk3RTQ3ODI8L3N0&#10;RXZ0Omluc3RhbmNlSUQ+CiAgICAgICAgICAgICAgICAgIDxzdEV2dDp3aGVuPjIwMTEtMDEtMTBU&#10;MTI6MTE6NDZa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AyODAxMTc0MDcyMDY4&#10;MTE4MDgzODNDMEE5N0U0NzgyPC9zdEV2dDppbnN0YW5jZUlEPgogICAgICAgICAgICAgICAgICA8&#10;c3RFdnQ6d2hlbj4yMDExLTAxLTEwVDEzOjI0OjExWj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MzgwMTE3NDA3MjA2ODExODA4MzgzQzBBOTdFNDc4Mjwvc3RFdnQ6aW5zdGFuY2VJ&#10;RD4KICAgICAgICAgICAgICAgICAgPHN0RXZ0OndoZW4+MjAxMS0wMS0xMFQxMzoyNToxNlo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Q4MDExNzQwNzIwNjgxMTgwODM4M0MwQTk3&#10;RTQ3ODI8L3N0RXZ0Omluc3RhbmNlSUQ+CiAgICAgICAgICAgICAgICAgIDxzdEV2dDp3aGVuPjIw&#10;MTEtMDEtMTBUMTM6Mjk6MTNa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A1ODAx&#10;MTc0MDcyMDY4MTE4MDgzODNDMEE5N0U0NzgyPC9zdEV2dDppbnN0YW5jZUlEPgogICAgICAgICAg&#10;ICAgICAgICA8c3RFdnQ6d2hlbj4yMDExLTAxLTEwVDEzOjMwOjA2Wj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wNjgwMTE3NDA3MjA2ODExODA4MzgzQzBBOTdFNDc4Mjwvc3RFdnQ6&#10;aW5zdGFuY2VJRD4KICAgICAgICAgICAgICAgICAgPHN0RXZ0OndoZW4+MjAxMS0wMS0xMFQxMzo0&#10;MTowOFo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wOTgwMTE3NDA3MjA2ODExODA4MzgzQzBBOTdFNDc4Mjwvc3RFdnQ6aW5zdGFuY2VJRD4K&#10;ICAgICAgICAgICAgICAgICAgPHN0RXZ0OndoZW4+MjAxMS0wMS0xMFQxMzo0OTo0Nlo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EE4MDExNzQwNzIwNjgxMTgwODM4M0MwQTk3RTQ3&#10;ODI8L3N0RXZ0Omluc3RhbmNlSUQ+CiAgICAgICAgICAgICAgICAgIDxzdEV2dDp3aGVuPjIwMTEt&#10;MDEtMTBUMTM6NTE6MTZa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BDMTREMjlC&#10;MTUyMDY4MTE4MDgzODNDMEE5N0U0NzgyPC9zdEV2dDppbnN0YW5jZUlEPgogICAgICAgICAgICAg&#10;ICAgICA8c3RFdnQ6d2hlbj4yMDExLTAxLTEwVDEzOjUzOjA2Wj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jExMTREMjlCMTUyMDY4MTE4MDgz&#10;ODNDMEE5N0U0NzgyPC9zdEV2dDppbnN0YW5jZUlEPgogICAgICAgICAgICAgICAgICA8c3RFdnQ6&#10;d2hlbj4yMDExLTAxLTEwVDE0OjQzOjU1Wj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FNDg5NzRDNDhGMjA2ODExODA4MzgzQzBBOTdFNDc4Mjwvc3RFdnQ6aW5zdGFuY2VJRD4KICAg&#10;ICAgICAgICAgICAgICAgPHN0RXZ0OndoZW4+MjAxMS0wMS0xMVQxMjoyNTo0NFo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QUVDRDI4RDk5MDIwNjgxMTgwODM4M0MwQTk3RTQ3ODI8&#10;L3N0RXZ0Omluc3RhbmNlSUQ+CiAgICAgICAgICAgICAgICAgIDxzdEV2dDp3aGVuPjIwMTEtMDEt&#10;MTFUMTI6MzM6MDZaPC9zdEV2dDp3aGVuPgogICAgICAgICAgICAgICAgICA8c3RFdnQ6c29mdHdh&#10;cmVBZ2VudD5BZG9iZSBJbGx1c3RyYXRvciBDUzU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nRpZmY9Imh0dHA6Ly9ucy5hZG9iZS5jb20vdGlm&#10;Zi8xLjAvIj4KICAgICAgICAgPHRpZmY6WFJlc29sdXRpb24+MzAwMDAwMC8xMDAwMDwvdGlmZjpY&#10;UmVzb2x1dGlvbj4KICAgICAgICAgPHRpZmY6WVJlc29sdXRpb24+MzAw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s3NkIzMThFNzdCOTUyNUY1RkQ1NEIzRDcz&#10;MjJBNUQ1RDwvZXhpZjpOYXRpdmVEaWdlc3Q+CiAgICAgIDwvcmRmOkRlc2NyaXB0aW9uPgogICAg&#10;ICA8cmRmOkRlc2NyaXB0aW9uIHJkZjphYm91dD0iIgogICAgICAgICAgICB4bWxuczpwaG90b3No&#10;b3A9Imh0dHA6Ly9ucy5hZG9iZS5jb20vcGhvdG9zaG9wLzEuMC8iPgogICAgICAgICA8cGhvdG9z&#10;aG9wOkNvbG9yTW9kZT40PC9waG90b3Nob3A6Q29sb3JNb2Rl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0wC/A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/9lQSwMECgAAAAAAAAAhAAi7iLfpFgAA6RYAABUAAABkcnMvbWVkaWEvaW1hZ2UyLmpwZWf/&#10;2P/gABBKRklGAAEBAQDcANwAAP/bAEMAAgEBAgEBAgICAgICAgIDBQMDAwMDBgQEAwUHBgcHBwYH&#10;BwgJCwkICAoIBwcKDQoKCwwMDAwHCQ4PDQwOCwwMDP/bAEMBAgICAwMDBgMDBgwIBwgMDAwMDAwM&#10;DAwMDAwMDAwMDAwMDAwMDAwMDAwMDAwMDAwMDAwMDAwMDAwMDAwMDAwMDP/AABEIAHEA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alt="RRSA-ROC-Logo" style="position:absolute;left:22098;top:190;width:5670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">
                <v:imagedata r:id="rId10" o:title="RRSA-ROC-Logo"/>
                <v:path arrowok="t"/>
              </v:shape>
              <v:shape id="Picture 14" o:spid="_x0000_s1028" type="#_x0000_t75" style="position:absolute;left:49434;top:857;width:7906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">
                <v:imagedata r:id="rId11" o:title=""/>
                <v:path arrowok="t"/>
              </v:shape>
              <v:shape id="Picture 11" o:spid="_x0000_s1029" type="#_x0000_t75" style="position:absolute;left:34575;top:1047;width:8954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">
                <v:imagedata r:id="rId12" o:title="Quality%20Mark%20Logo%2015-17%20-%20Silver (2)"/>
                <v:path arrowok="t"/>
              </v:shape>
              <v:shape id="Picture 8" o:spid="_x0000_s1030" type="#_x0000_t75" style="position:absolute;left:44100;top:7620;width:14193;height:3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">
                <v:imagedata r:id="rId13" o:title="Revised 2017 logo QiCS jpg"/>
                <v:path arrowok="t"/>
              </v:shape>
              <v:shape id="Picture 9" o:spid="_x0000_s1031" type="#_x0000_t75" style="position:absolute;top:7905;width:14097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">
                <v:imagedata r:id="rId14" o:title="SSAT LOGO HI-RES"/>
                <v:path arrowok="t"/>
              </v:shape>
              <v:shape id="Picture 7" o:spid="_x0000_s1032" type="#_x0000_t75" style="position:absolute;left:16859;top:6667;width:1406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">
                <v:imagedata r:id="rId15" o:title="DofE Full logo - gunmetal RGB"/>
                <v:path arrowok="t"/>
              </v:shape>
              <v:shape id="Picture 5" o:spid="_x0000_s1033" type="#_x0000_t75" alt="Coat of arms of Philip Egan.svg" style="position:absolute;left:9525;width:650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">
                <v:imagedata r:id="rId16" o:title="Coat of arms of Philip Egan"/>
                <v:path arrowok="t"/>
              </v:shape>
              <v:shape id="Picture 1" o:spid="_x0000_s1034" type="#_x0000_t75" alt="http://webmail.hants.gov.uk/mime.php?file=SCITT_logo_RGB_small.png&amp;name=" style="position:absolute;left:61055;top:6096;width:9620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">
                <v:imagedata r:id="rId17" o:title="mime.php?file=SCITT_logo_RGB_small"/>
                <v:path arrowok="t"/>
              </v:shape>
              <v:shape id="Picture 6" o:spid="_x0000_s1035" type="#_x0000_t75" alt="Image result for btec logo" style="position:absolute;left:32956;top:7239;width:752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">
                <v:imagedata r:id="rId18" o:title="Image result for btec logo"/>
              </v:shape>
            </v:group>
          </w:pict>
        </mc:Fallback>
      </mc:AlternateContent>
    </w:r>
    <w:hyperlink r:id="rId19" w:tgtFrame="new" w:history="1"/>
  </w:p>
  <w:p w:rsidR="0068267C" w:rsidRPr="00FA4A41" w:rsidRDefault="0068267C" w:rsidP="009E7E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67C" w:rsidRDefault="0068267C">
      <w:r>
        <w:separator/>
      </w:r>
    </w:p>
  </w:footnote>
  <w:footnote w:type="continuationSeparator" w:id="0">
    <w:p w:rsidR="0068267C" w:rsidRDefault="00682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67C" w:rsidRDefault="0068267C" w:rsidP="000A2B6E">
    <w:pPr>
      <w:pStyle w:val="Header"/>
      <w:tabs>
        <w:tab w:val="clear" w:pos="4153"/>
        <w:tab w:val="clear" w:pos="83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760E4"/>
    <w:multiLevelType w:val="hybridMultilevel"/>
    <w:tmpl w:val="981A87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003875"/>
    <w:multiLevelType w:val="hybridMultilevel"/>
    <w:tmpl w:val="470623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955BA"/>
    <w:multiLevelType w:val="multilevel"/>
    <w:tmpl w:val="1B1C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5B8"/>
    <w:rsid w:val="00002BE9"/>
    <w:rsid w:val="00024F0A"/>
    <w:rsid w:val="00025442"/>
    <w:rsid w:val="00031B8E"/>
    <w:rsid w:val="000575C4"/>
    <w:rsid w:val="00072F3E"/>
    <w:rsid w:val="000802EB"/>
    <w:rsid w:val="00085ED9"/>
    <w:rsid w:val="000A2B6E"/>
    <w:rsid w:val="000A37F5"/>
    <w:rsid w:val="000B117F"/>
    <w:rsid w:val="000B7E39"/>
    <w:rsid w:val="000E661A"/>
    <w:rsid w:val="00104507"/>
    <w:rsid w:val="00114BDE"/>
    <w:rsid w:val="00115545"/>
    <w:rsid w:val="0013372C"/>
    <w:rsid w:val="00141DD7"/>
    <w:rsid w:val="00160103"/>
    <w:rsid w:val="00161973"/>
    <w:rsid w:val="001725B8"/>
    <w:rsid w:val="001A6CDA"/>
    <w:rsid w:val="001E028E"/>
    <w:rsid w:val="001E7F97"/>
    <w:rsid w:val="00214B9F"/>
    <w:rsid w:val="00291656"/>
    <w:rsid w:val="002C3E05"/>
    <w:rsid w:val="002E49CB"/>
    <w:rsid w:val="002F4D58"/>
    <w:rsid w:val="00320B8C"/>
    <w:rsid w:val="00320DC2"/>
    <w:rsid w:val="003248A0"/>
    <w:rsid w:val="00327048"/>
    <w:rsid w:val="00361454"/>
    <w:rsid w:val="00373B00"/>
    <w:rsid w:val="00387A03"/>
    <w:rsid w:val="003901DF"/>
    <w:rsid w:val="003A4C28"/>
    <w:rsid w:val="003C469A"/>
    <w:rsid w:val="00421A0A"/>
    <w:rsid w:val="00430C1C"/>
    <w:rsid w:val="00441A27"/>
    <w:rsid w:val="004436EE"/>
    <w:rsid w:val="00444AD2"/>
    <w:rsid w:val="00451804"/>
    <w:rsid w:val="00452A16"/>
    <w:rsid w:val="00452B25"/>
    <w:rsid w:val="004542C2"/>
    <w:rsid w:val="004604E8"/>
    <w:rsid w:val="00462DF1"/>
    <w:rsid w:val="004910AB"/>
    <w:rsid w:val="004A0263"/>
    <w:rsid w:val="004A3E93"/>
    <w:rsid w:val="004B7EF9"/>
    <w:rsid w:val="004D08BB"/>
    <w:rsid w:val="004E4840"/>
    <w:rsid w:val="005137E2"/>
    <w:rsid w:val="00514F75"/>
    <w:rsid w:val="005519AD"/>
    <w:rsid w:val="00553281"/>
    <w:rsid w:val="00555A35"/>
    <w:rsid w:val="005567DC"/>
    <w:rsid w:val="005579DF"/>
    <w:rsid w:val="005A3010"/>
    <w:rsid w:val="005C60C0"/>
    <w:rsid w:val="005F7790"/>
    <w:rsid w:val="00654098"/>
    <w:rsid w:val="00680433"/>
    <w:rsid w:val="0068267C"/>
    <w:rsid w:val="0069412A"/>
    <w:rsid w:val="006B3EA5"/>
    <w:rsid w:val="006C09DF"/>
    <w:rsid w:val="006D77ED"/>
    <w:rsid w:val="0070120E"/>
    <w:rsid w:val="00704CEC"/>
    <w:rsid w:val="00721010"/>
    <w:rsid w:val="00735001"/>
    <w:rsid w:val="0075443C"/>
    <w:rsid w:val="007601DF"/>
    <w:rsid w:val="007608A1"/>
    <w:rsid w:val="007622E8"/>
    <w:rsid w:val="00770081"/>
    <w:rsid w:val="007701DE"/>
    <w:rsid w:val="00787F2E"/>
    <w:rsid w:val="007A4949"/>
    <w:rsid w:val="007B5160"/>
    <w:rsid w:val="007B5436"/>
    <w:rsid w:val="007D3422"/>
    <w:rsid w:val="007F0451"/>
    <w:rsid w:val="007F19AC"/>
    <w:rsid w:val="008155FE"/>
    <w:rsid w:val="00824A80"/>
    <w:rsid w:val="00827489"/>
    <w:rsid w:val="00830FBF"/>
    <w:rsid w:val="00866227"/>
    <w:rsid w:val="0089475F"/>
    <w:rsid w:val="008C4B36"/>
    <w:rsid w:val="008C65B9"/>
    <w:rsid w:val="008C7057"/>
    <w:rsid w:val="008D5EEC"/>
    <w:rsid w:val="008E4036"/>
    <w:rsid w:val="008F6A8F"/>
    <w:rsid w:val="0090468A"/>
    <w:rsid w:val="00907DDD"/>
    <w:rsid w:val="0092188A"/>
    <w:rsid w:val="00932D4C"/>
    <w:rsid w:val="00961D23"/>
    <w:rsid w:val="009B04E0"/>
    <w:rsid w:val="009C52C0"/>
    <w:rsid w:val="009D1DA2"/>
    <w:rsid w:val="009E638D"/>
    <w:rsid w:val="009E7E00"/>
    <w:rsid w:val="009F088C"/>
    <w:rsid w:val="009F1B22"/>
    <w:rsid w:val="00A410AC"/>
    <w:rsid w:val="00A45784"/>
    <w:rsid w:val="00A51B60"/>
    <w:rsid w:val="00A55E4E"/>
    <w:rsid w:val="00A55E73"/>
    <w:rsid w:val="00A713AD"/>
    <w:rsid w:val="00A915A0"/>
    <w:rsid w:val="00A94929"/>
    <w:rsid w:val="00A953BB"/>
    <w:rsid w:val="00AA67DA"/>
    <w:rsid w:val="00AB7383"/>
    <w:rsid w:val="00AC36A2"/>
    <w:rsid w:val="00AD7DBD"/>
    <w:rsid w:val="00AF24C6"/>
    <w:rsid w:val="00AF2C47"/>
    <w:rsid w:val="00B009A2"/>
    <w:rsid w:val="00B02A62"/>
    <w:rsid w:val="00B13006"/>
    <w:rsid w:val="00B15584"/>
    <w:rsid w:val="00B5588D"/>
    <w:rsid w:val="00B96086"/>
    <w:rsid w:val="00BA59D9"/>
    <w:rsid w:val="00BB06B6"/>
    <w:rsid w:val="00BB21BC"/>
    <w:rsid w:val="00BE0081"/>
    <w:rsid w:val="00BE74F2"/>
    <w:rsid w:val="00BF3ACA"/>
    <w:rsid w:val="00C12781"/>
    <w:rsid w:val="00C72853"/>
    <w:rsid w:val="00C80970"/>
    <w:rsid w:val="00C8590F"/>
    <w:rsid w:val="00CA1A72"/>
    <w:rsid w:val="00CA7CE1"/>
    <w:rsid w:val="00CC2987"/>
    <w:rsid w:val="00CD4117"/>
    <w:rsid w:val="00CF2BD2"/>
    <w:rsid w:val="00D57EF8"/>
    <w:rsid w:val="00D651F6"/>
    <w:rsid w:val="00D700DD"/>
    <w:rsid w:val="00D86809"/>
    <w:rsid w:val="00DC0EA3"/>
    <w:rsid w:val="00DE078C"/>
    <w:rsid w:val="00E06D4D"/>
    <w:rsid w:val="00E27DD3"/>
    <w:rsid w:val="00E5531F"/>
    <w:rsid w:val="00E578FE"/>
    <w:rsid w:val="00E829C7"/>
    <w:rsid w:val="00E907F8"/>
    <w:rsid w:val="00E9490A"/>
    <w:rsid w:val="00ED7AF9"/>
    <w:rsid w:val="00EE2851"/>
    <w:rsid w:val="00EE79C9"/>
    <w:rsid w:val="00EF211F"/>
    <w:rsid w:val="00F150C3"/>
    <w:rsid w:val="00F16993"/>
    <w:rsid w:val="00F52B98"/>
    <w:rsid w:val="00F73416"/>
    <w:rsid w:val="00FA4A41"/>
    <w:rsid w:val="00FB17C5"/>
    <w:rsid w:val="00FB29A9"/>
    <w:rsid w:val="00FE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."/>
  <w:listSeparator w:val=","/>
  <w14:docId w14:val="7C59AC11"/>
  <w15:docId w15:val="{ED23F29B-0B04-4A80-8E7D-00A0B92EB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829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651F6"/>
    <w:rPr>
      <w:rFonts w:ascii="Tahoma" w:hAnsi="Tahoma" w:cs="Tahoma"/>
      <w:sz w:val="16"/>
      <w:szCs w:val="16"/>
    </w:rPr>
  </w:style>
  <w:style w:type="character" w:styleId="Hyperlink">
    <w:name w:val="Hyperlink"/>
    <w:rsid w:val="0013372C"/>
    <w:rPr>
      <w:color w:val="0000FF"/>
      <w:u w:val="single"/>
    </w:rPr>
  </w:style>
  <w:style w:type="paragraph" w:styleId="Header">
    <w:name w:val="header"/>
    <w:basedOn w:val="Normal"/>
    <w:rsid w:val="00B9608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96086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BE7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72101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82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qFormat/>
    <w:rsid w:val="004D08BB"/>
    <w:rPr>
      <w:b/>
      <w:bCs/>
    </w:rPr>
  </w:style>
  <w:style w:type="paragraph" w:customStyle="1" w:styleId="Default">
    <w:name w:val="Default"/>
    <w:rsid w:val="004D08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9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0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6025">
          <w:marLeft w:val="0"/>
          <w:marRight w:val="0"/>
          <w:marTop w:val="1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448">
                  <w:marLeft w:val="51"/>
                  <w:marRight w:val="51"/>
                  <w:marTop w:val="0"/>
                  <w:marBottom w:val="0"/>
                  <w:divBdr>
                    <w:top w:val="single" w:sz="4" w:space="0" w:color="CECFD1"/>
                    <w:left w:val="none" w:sz="0" w:space="0" w:color="auto"/>
                    <w:bottom w:val="single" w:sz="4" w:space="0" w:color="CECFD1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17" Type="http://schemas.openxmlformats.org/officeDocument/2006/relationships/image" Target="media/image18.pn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19" Type="http://schemas.openxmlformats.org/officeDocument/2006/relationships/hyperlink" Target="http://www.artscouncil.org.uk/artsmark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F93CA-988C-44D9-92CD-AE3AC4024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5459BC82</Template>
  <TotalTime>2</TotalTime>
  <Pages>1</Pages>
  <Words>166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AJC/NJG</vt:lpstr>
    </vt:vector>
  </TitlesOfParts>
  <Company>EdiCT</Company>
  <LinksUpToDate>false</LinksUpToDate>
  <CharactersWithSpaces>994</CharactersWithSpaces>
  <SharedDoc>false</SharedDoc>
  <HLinks>
    <vt:vector size="6" baseType="variant">
      <vt:variant>
        <vt:i4>8257578</vt:i4>
      </vt:variant>
      <vt:variant>
        <vt:i4>0</vt:i4>
      </vt:variant>
      <vt:variant>
        <vt:i4>0</vt:i4>
      </vt:variant>
      <vt:variant>
        <vt:i4>5</vt:i4>
      </vt:variant>
      <vt:variant>
        <vt:lpwstr>http://www.artscouncil.org.uk/artsmark/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AJC/NJG</dc:title>
  <dc:creator>Nicki.Galley</dc:creator>
  <cp:lastModifiedBy>Nicki Brophy</cp:lastModifiedBy>
  <cp:revision>2</cp:revision>
  <cp:lastPrinted>2017-10-10T09:17:00Z</cp:lastPrinted>
  <dcterms:created xsi:type="dcterms:W3CDTF">2018-01-24T14:42:00Z</dcterms:created>
  <dcterms:modified xsi:type="dcterms:W3CDTF">2018-01-24T14:42:00Z</dcterms:modified>
</cp:coreProperties>
</file>