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4E8" w:rsidRPr="004604E8" w:rsidRDefault="00961D23" w:rsidP="00291656">
      <w:pPr>
        <w:tabs>
          <w:tab w:val="left" w:pos="2268"/>
        </w:tabs>
        <w:rPr>
          <w:rFonts w:ascii="Arial" w:hAnsi="Arial"/>
          <w:b/>
          <w:bCs/>
          <w:sz w:val="10"/>
          <w:szCs w:val="1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E521D" wp14:editId="6460EFA2">
                <wp:simplePos x="0" y="0"/>
                <wp:positionH relativeFrom="column">
                  <wp:posOffset>3773805</wp:posOffset>
                </wp:positionH>
                <wp:positionV relativeFrom="paragraph">
                  <wp:posOffset>-177800</wp:posOffset>
                </wp:positionV>
                <wp:extent cx="2975610" cy="10096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73" w:rsidRPr="004A3E93" w:rsidRDefault="008D6973" w:rsidP="007F19AC">
                            <w:pPr>
                              <w:jc w:val="right"/>
                              <w:rPr>
                                <w:rFonts w:ascii="Calibri" w:hAnsi="Calibri" w:cs="Latha"/>
                                <w:i/>
                                <w:color w:val="365F91"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i/>
                                <w:color w:val="365F91"/>
                                <w:position w:val="6"/>
                                <w:sz w:val="16"/>
                                <w:szCs w:val="16"/>
                              </w:rPr>
                              <w:t>Diocese of Portsmouth</w:t>
                            </w:r>
                          </w:p>
                          <w:p w:rsidR="008D6973" w:rsidRPr="004A3E93" w:rsidRDefault="008D6973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St. Michael’s Road, Basingstoke, Hampshire RG22 6SR</w:t>
                            </w:r>
                          </w:p>
                          <w:p w:rsidR="008D6973" w:rsidRPr="004A3E93" w:rsidRDefault="008D6973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Tel: (01256) 462661    Fax: (01256) 810359</w:t>
                            </w:r>
                          </w:p>
                          <w:p w:rsidR="008D6973" w:rsidRPr="004A3E93" w:rsidRDefault="008D6973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email: h</w:t>
                            </w:r>
                            <w:r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eadteacher@bcs</w:t>
                            </w: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.hants.sch.uk</w:t>
                            </w:r>
                          </w:p>
                          <w:p w:rsidR="008D6973" w:rsidRPr="004A3E93" w:rsidRDefault="008D6973" w:rsidP="007F19AC">
                            <w:pPr>
                              <w:jc w:val="right"/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website: www.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bcs</w:t>
                            </w: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.hants.sch.uk</w:t>
                            </w:r>
                          </w:p>
                          <w:p w:rsidR="008D6973" w:rsidRPr="004A3E93" w:rsidRDefault="008D6973" w:rsidP="009D1DA2">
                            <w:pPr>
                              <w:jc w:val="right"/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 xml:space="preserve">Headteacher: Mr 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J P Wright</w:t>
                            </w: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BTh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E52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7.15pt;margin-top:-14pt;width:234.3pt;height:7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" stroked="f" strokecolor="#36f">
                <v:textbox>
                  <w:txbxContent>
                    <w:p w:rsidR="008D6973" w:rsidRPr="004A3E93" w:rsidRDefault="008D6973" w:rsidP="007F19AC">
                      <w:pPr>
                        <w:jc w:val="right"/>
                        <w:rPr>
                          <w:rFonts w:ascii="Calibri" w:hAnsi="Calibri" w:cs="Latha"/>
                          <w:i/>
                          <w:color w:val="365F91"/>
                          <w:position w:val="6"/>
                          <w:sz w:val="16"/>
                          <w:szCs w:val="16"/>
                        </w:rPr>
                      </w:pPr>
                      <w:r w:rsidRPr="004A3E93">
                        <w:rPr>
                          <w:rFonts w:ascii="Calibri" w:hAnsi="Calibri" w:cs="Latha"/>
                          <w:i/>
                          <w:color w:val="365F91"/>
                          <w:position w:val="6"/>
                          <w:sz w:val="16"/>
                          <w:szCs w:val="16"/>
                        </w:rPr>
                        <w:t>Diocese of Portsmouth</w:t>
                      </w:r>
                    </w:p>
                    <w:p w:rsidR="008D6973" w:rsidRPr="004A3E93" w:rsidRDefault="008D6973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St. Michael’s Road, Basingstoke, Hampshire RG22 6SR</w:t>
                      </w:r>
                    </w:p>
                    <w:p w:rsidR="008D6973" w:rsidRPr="004A3E93" w:rsidRDefault="008D6973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Tel: (01256) 462661    Fax: (01256) 810359</w:t>
                      </w:r>
                    </w:p>
                    <w:p w:rsidR="008D6973" w:rsidRPr="004A3E93" w:rsidRDefault="008D6973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email: h</w:t>
                      </w:r>
                      <w:r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eadteacher@bcs</w:t>
                      </w: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.hants.sch.uk</w:t>
                      </w:r>
                    </w:p>
                    <w:p w:rsidR="008D6973" w:rsidRPr="004A3E93" w:rsidRDefault="008D6973" w:rsidP="007F19AC">
                      <w:pPr>
                        <w:jc w:val="right"/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website: www.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bcs</w:t>
                      </w: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.hants.sch.uk</w:t>
                      </w:r>
                    </w:p>
                    <w:p w:rsidR="008D6973" w:rsidRPr="004A3E93" w:rsidRDefault="008D6973" w:rsidP="009D1DA2">
                      <w:pPr>
                        <w:jc w:val="right"/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 xml:space="preserve">Headteacher: Mr 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J P Wright</w:t>
                      </w: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BTh</w:t>
                      </w:r>
                    </w:p>
                  </w:txbxContent>
                </v:textbox>
              </v:shape>
            </w:pict>
          </mc:Fallback>
        </mc:AlternateContent>
      </w:r>
      <w:r w:rsidR="00160103">
        <w:rPr>
          <w:noProof/>
        </w:rPr>
        <w:drawing>
          <wp:anchor distT="0" distB="0" distL="114300" distR="114300" simplePos="0" relativeHeight="251659264" behindDoc="0" locked="0" layoutInCell="1" allowOverlap="1" wp14:anchorId="43AF2BE7" wp14:editId="3234200D">
            <wp:simplePos x="0" y="0"/>
            <wp:positionH relativeFrom="column">
              <wp:posOffset>3810</wp:posOffset>
            </wp:positionH>
            <wp:positionV relativeFrom="paragraph">
              <wp:posOffset>-223520</wp:posOffset>
            </wp:positionV>
            <wp:extent cx="3390900" cy="1104900"/>
            <wp:effectExtent l="0" t="0" r="0" b="0"/>
            <wp:wrapNone/>
            <wp:docPr id="3" name="Picture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10">
        <w:rPr>
          <w:rFonts w:ascii="Arial" w:hAnsi="Arial"/>
          <w:b/>
          <w:bCs/>
          <w:sz w:val="36"/>
          <w:szCs w:val="36"/>
        </w:rPr>
        <w:tab/>
      </w:r>
    </w:p>
    <w:p w:rsidR="00CD4117" w:rsidRDefault="00CD4117" w:rsidP="00A713AD">
      <w:pPr>
        <w:tabs>
          <w:tab w:val="left" w:pos="1843"/>
        </w:tabs>
        <w:rPr>
          <w:rFonts w:ascii="Arial" w:hAnsi="Arial"/>
          <w:sz w:val="20"/>
        </w:rPr>
      </w:pPr>
    </w:p>
    <w:p w:rsidR="00387A03" w:rsidRDefault="00387A03" w:rsidP="00A713AD">
      <w:pPr>
        <w:tabs>
          <w:tab w:val="left" w:pos="1843"/>
        </w:tabs>
        <w:rPr>
          <w:rFonts w:ascii="Arial" w:hAnsi="Arial"/>
          <w:sz w:val="20"/>
        </w:rPr>
      </w:pPr>
    </w:p>
    <w:p w:rsidR="00387A03" w:rsidRDefault="00387A03" w:rsidP="00A713AD">
      <w:pPr>
        <w:tabs>
          <w:tab w:val="left" w:pos="1843"/>
        </w:tabs>
        <w:rPr>
          <w:rFonts w:ascii="Arial" w:hAnsi="Arial"/>
          <w:sz w:val="20"/>
        </w:rPr>
      </w:pPr>
    </w:p>
    <w:p w:rsidR="00387A03" w:rsidRDefault="00387A03" w:rsidP="00A713AD">
      <w:pPr>
        <w:tabs>
          <w:tab w:val="left" w:pos="1843"/>
        </w:tabs>
        <w:rPr>
          <w:rFonts w:ascii="Arial" w:hAnsi="Arial"/>
          <w:sz w:val="20"/>
        </w:rPr>
      </w:pPr>
    </w:p>
    <w:p w:rsidR="00387A03" w:rsidRDefault="00387A03" w:rsidP="00A713AD">
      <w:pPr>
        <w:tabs>
          <w:tab w:val="left" w:pos="1843"/>
        </w:tabs>
        <w:rPr>
          <w:rFonts w:ascii="Arial" w:hAnsi="Arial"/>
          <w:sz w:val="20"/>
        </w:rPr>
      </w:pPr>
    </w:p>
    <w:p w:rsidR="00387A03" w:rsidRDefault="00387A03" w:rsidP="00A713AD">
      <w:pPr>
        <w:tabs>
          <w:tab w:val="left" w:pos="1843"/>
        </w:tabs>
        <w:rPr>
          <w:rFonts w:ascii="Arial" w:hAnsi="Arial"/>
          <w:sz w:val="20"/>
        </w:rPr>
      </w:pPr>
    </w:p>
    <w:p w:rsidR="00045E30" w:rsidRDefault="00045E30" w:rsidP="0050396F">
      <w:pPr>
        <w:jc w:val="both"/>
        <w:rPr>
          <w:rFonts w:ascii="Calibri" w:hAnsi="Calibri"/>
        </w:rPr>
      </w:pPr>
    </w:p>
    <w:p w:rsidR="00991CCE" w:rsidRDefault="00991CCE" w:rsidP="00242DD9">
      <w:pPr>
        <w:ind w:left="142"/>
        <w:jc w:val="both"/>
        <w:rPr>
          <w:rFonts w:ascii="Calibri" w:hAnsi="Calibri"/>
        </w:rPr>
      </w:pPr>
    </w:p>
    <w:p w:rsidR="0050396F" w:rsidRPr="00676AF4" w:rsidRDefault="005B096D" w:rsidP="00242DD9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29 January 2018</w:t>
      </w:r>
    </w:p>
    <w:p w:rsidR="0050396F" w:rsidRPr="00676AF4" w:rsidRDefault="0050396F" w:rsidP="00242DD9">
      <w:pPr>
        <w:ind w:left="142"/>
        <w:jc w:val="both"/>
        <w:rPr>
          <w:rFonts w:ascii="Calibri" w:hAnsi="Calibri"/>
        </w:rPr>
      </w:pPr>
    </w:p>
    <w:p w:rsidR="00991CCE" w:rsidRDefault="00991CCE" w:rsidP="00242DD9">
      <w:pPr>
        <w:ind w:left="142"/>
        <w:jc w:val="both"/>
        <w:rPr>
          <w:rFonts w:ascii="Calibri" w:hAnsi="Calibri"/>
        </w:rPr>
      </w:pPr>
    </w:p>
    <w:p w:rsidR="0050396F" w:rsidRPr="00676AF4" w:rsidRDefault="0050396F" w:rsidP="00242DD9">
      <w:pPr>
        <w:ind w:left="142"/>
        <w:jc w:val="both"/>
        <w:rPr>
          <w:rFonts w:ascii="Calibri" w:hAnsi="Calibri"/>
        </w:rPr>
      </w:pPr>
      <w:r w:rsidRPr="00676AF4">
        <w:rPr>
          <w:rFonts w:ascii="Calibri" w:hAnsi="Calibri"/>
        </w:rPr>
        <w:t>Dear Parents and Carers</w:t>
      </w:r>
    </w:p>
    <w:p w:rsidR="0050396F" w:rsidRPr="00676AF4" w:rsidRDefault="0050396F" w:rsidP="00242DD9">
      <w:pPr>
        <w:ind w:left="142"/>
        <w:jc w:val="both"/>
        <w:rPr>
          <w:rFonts w:ascii="Calibri" w:hAnsi="Calibri"/>
        </w:rPr>
      </w:pPr>
    </w:p>
    <w:p w:rsidR="0050396F" w:rsidRPr="00676AF4" w:rsidRDefault="0050396F" w:rsidP="00242DD9">
      <w:pPr>
        <w:ind w:left="142"/>
        <w:jc w:val="both"/>
        <w:rPr>
          <w:rFonts w:ascii="Calibri" w:hAnsi="Calibri"/>
          <w:b/>
        </w:rPr>
      </w:pPr>
      <w:r w:rsidRPr="00676AF4">
        <w:rPr>
          <w:rFonts w:ascii="Calibri" w:hAnsi="Calibri"/>
          <w:b/>
        </w:rPr>
        <w:t xml:space="preserve">Re: Year </w:t>
      </w:r>
      <w:r w:rsidR="00626E69">
        <w:rPr>
          <w:rFonts w:ascii="Calibri" w:hAnsi="Calibri"/>
          <w:b/>
        </w:rPr>
        <w:t>9</w:t>
      </w:r>
      <w:r w:rsidRPr="00676AF4">
        <w:rPr>
          <w:rFonts w:ascii="Calibri" w:hAnsi="Calibri"/>
          <w:b/>
        </w:rPr>
        <w:t xml:space="preserve"> Parents’ </w:t>
      </w:r>
      <w:r>
        <w:rPr>
          <w:rFonts w:ascii="Calibri" w:hAnsi="Calibri"/>
          <w:b/>
        </w:rPr>
        <w:t>Evening</w:t>
      </w:r>
      <w:r w:rsidRPr="00676AF4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–</w:t>
      </w:r>
      <w:r w:rsidRPr="00676AF4">
        <w:rPr>
          <w:rFonts w:ascii="Calibri" w:hAnsi="Calibri"/>
          <w:b/>
        </w:rPr>
        <w:t xml:space="preserve"> </w:t>
      </w:r>
      <w:r w:rsidR="005B096D">
        <w:rPr>
          <w:rFonts w:ascii="Calibri" w:hAnsi="Calibri"/>
          <w:b/>
        </w:rPr>
        <w:t>Tuesday 6 February 2018</w:t>
      </w:r>
    </w:p>
    <w:p w:rsidR="0050396F" w:rsidRPr="00676AF4" w:rsidRDefault="0050396F" w:rsidP="00242DD9">
      <w:pPr>
        <w:ind w:left="142"/>
        <w:jc w:val="both"/>
        <w:rPr>
          <w:rFonts w:ascii="Calibri" w:hAnsi="Calibri"/>
        </w:rPr>
      </w:pPr>
    </w:p>
    <w:p w:rsidR="00E66FCF" w:rsidRDefault="00E66FCF" w:rsidP="00242DD9">
      <w:pPr>
        <w:ind w:left="142"/>
        <w:jc w:val="both"/>
        <w:rPr>
          <w:rFonts w:ascii="Calibri" w:hAnsi="Calibri" w:cs="Arial"/>
          <w:szCs w:val="26"/>
        </w:rPr>
      </w:pPr>
      <w:r>
        <w:rPr>
          <w:rFonts w:ascii="Calibri" w:hAnsi="Calibri" w:cs="Arial"/>
          <w:szCs w:val="26"/>
        </w:rPr>
        <w:t xml:space="preserve">As you will be aware from our school calendar, the Year </w:t>
      </w:r>
      <w:r w:rsidR="00626E69">
        <w:rPr>
          <w:rFonts w:ascii="Calibri" w:hAnsi="Calibri" w:cs="Arial"/>
          <w:szCs w:val="26"/>
        </w:rPr>
        <w:t>9</w:t>
      </w:r>
      <w:r>
        <w:rPr>
          <w:rFonts w:ascii="Calibri" w:hAnsi="Calibri" w:cs="Arial"/>
          <w:szCs w:val="26"/>
        </w:rPr>
        <w:t xml:space="preserve"> Parents’ Evening will be held on </w:t>
      </w:r>
      <w:r w:rsidR="005B096D">
        <w:rPr>
          <w:rFonts w:ascii="Calibri" w:hAnsi="Calibri" w:cs="Arial"/>
          <w:szCs w:val="26"/>
        </w:rPr>
        <w:t>Tuesday</w:t>
      </w:r>
      <w:r>
        <w:rPr>
          <w:rFonts w:ascii="Calibri" w:hAnsi="Calibri" w:cs="Arial"/>
          <w:szCs w:val="26"/>
        </w:rPr>
        <w:t xml:space="preserve"> </w:t>
      </w:r>
      <w:r w:rsidR="005B096D">
        <w:rPr>
          <w:rFonts w:ascii="Calibri" w:hAnsi="Calibri" w:cs="Arial"/>
          <w:szCs w:val="26"/>
        </w:rPr>
        <w:t>6</w:t>
      </w:r>
      <w:r>
        <w:rPr>
          <w:rFonts w:ascii="Calibri" w:hAnsi="Calibri" w:cs="Arial"/>
          <w:szCs w:val="26"/>
        </w:rPr>
        <w:t xml:space="preserve"> </w:t>
      </w:r>
      <w:r w:rsidR="00626E69">
        <w:rPr>
          <w:rFonts w:ascii="Calibri" w:hAnsi="Calibri" w:cs="Arial"/>
          <w:szCs w:val="26"/>
        </w:rPr>
        <w:t>February 201</w:t>
      </w:r>
      <w:r w:rsidR="005B096D">
        <w:rPr>
          <w:rFonts w:ascii="Calibri" w:hAnsi="Calibri" w:cs="Arial"/>
          <w:szCs w:val="26"/>
        </w:rPr>
        <w:t>8</w:t>
      </w:r>
      <w:r>
        <w:rPr>
          <w:rFonts w:ascii="Calibri" w:hAnsi="Calibri" w:cs="Arial"/>
          <w:szCs w:val="26"/>
        </w:rPr>
        <w:t>.</w:t>
      </w:r>
    </w:p>
    <w:p w:rsidR="00E66FCF" w:rsidRDefault="00E66FCF" w:rsidP="00242DD9">
      <w:pPr>
        <w:ind w:left="142"/>
        <w:jc w:val="both"/>
        <w:rPr>
          <w:rFonts w:ascii="Calibri" w:hAnsi="Calibri" w:cs="Arial"/>
          <w:szCs w:val="26"/>
        </w:rPr>
      </w:pPr>
    </w:p>
    <w:p w:rsidR="00E66FCF" w:rsidRDefault="00E66FCF" w:rsidP="00242DD9">
      <w:pPr>
        <w:ind w:left="142"/>
        <w:jc w:val="both"/>
        <w:rPr>
          <w:rFonts w:ascii="Calibri" w:hAnsi="Calibri" w:cs="Arial"/>
          <w:szCs w:val="26"/>
        </w:rPr>
      </w:pPr>
      <w:r>
        <w:rPr>
          <w:rFonts w:ascii="Calibri" w:hAnsi="Calibri" w:cs="Arial"/>
          <w:szCs w:val="26"/>
        </w:rPr>
        <w:t>Appointments will start at 4:45pm and finish at 7:00pm.  Each appointment should last for 5 minutes; if additional time is needed, then a separate arrangement can be made with the individual teacher concerned.</w:t>
      </w:r>
    </w:p>
    <w:p w:rsidR="00E66FCF" w:rsidRDefault="00E66FCF" w:rsidP="00242DD9">
      <w:pPr>
        <w:ind w:left="142"/>
        <w:jc w:val="both"/>
        <w:rPr>
          <w:rFonts w:ascii="Calibri" w:hAnsi="Calibri" w:cs="Arial"/>
          <w:szCs w:val="26"/>
        </w:rPr>
      </w:pPr>
    </w:p>
    <w:p w:rsidR="00E66FCF" w:rsidRDefault="00E66FCF" w:rsidP="00242DD9">
      <w:pPr>
        <w:ind w:left="142"/>
        <w:jc w:val="both"/>
        <w:rPr>
          <w:rFonts w:ascii="Calibri" w:hAnsi="Calibri" w:cs="Arial"/>
          <w:szCs w:val="26"/>
        </w:rPr>
      </w:pPr>
      <w:r>
        <w:rPr>
          <w:rFonts w:ascii="Calibri" w:hAnsi="Calibri" w:cs="Arial"/>
          <w:szCs w:val="26"/>
        </w:rPr>
        <w:t>Please encourage your child to obtain as many appointments as possible as this is a valuable opportunity to discuss their progress.  If there is a specific period of time you would prefer your appointments to fall within, we suggest you communicate this clearly to your child before they begin making individual appointments for you.</w:t>
      </w:r>
    </w:p>
    <w:p w:rsidR="0050396F" w:rsidRPr="00676AF4" w:rsidRDefault="0050396F" w:rsidP="00242DD9">
      <w:pPr>
        <w:ind w:left="142"/>
        <w:jc w:val="both"/>
        <w:rPr>
          <w:rFonts w:ascii="Calibri" w:hAnsi="Calibri"/>
        </w:rPr>
      </w:pPr>
    </w:p>
    <w:p w:rsidR="00365E87" w:rsidRDefault="0050396F" w:rsidP="005B096D">
      <w:pPr>
        <w:ind w:left="142"/>
        <w:jc w:val="both"/>
        <w:rPr>
          <w:rFonts w:ascii="Calibri" w:hAnsi="Calibri"/>
        </w:rPr>
      </w:pPr>
      <w:r w:rsidRPr="00676AF4">
        <w:rPr>
          <w:rFonts w:ascii="Calibri" w:hAnsi="Calibri"/>
        </w:rPr>
        <w:t>Yours sincerely</w:t>
      </w:r>
    </w:p>
    <w:p w:rsidR="005B096D" w:rsidRDefault="00E23328" w:rsidP="005B096D">
      <w:pPr>
        <w:ind w:left="142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211857</wp:posOffset>
            </wp:positionH>
            <wp:positionV relativeFrom="paragraph">
              <wp:posOffset>133350</wp:posOffset>
            </wp:positionV>
            <wp:extent cx="1057275" cy="51772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ppa Wingha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1" r="4507" b="37326"/>
                    <a:stretch/>
                  </pic:blipFill>
                  <pic:spPr bwMode="auto">
                    <a:xfrm>
                      <a:off x="0" y="0"/>
                      <a:ext cx="1057275" cy="51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328" w:rsidRDefault="00E23328" w:rsidP="005B096D">
      <w:pPr>
        <w:ind w:left="142"/>
        <w:jc w:val="both"/>
        <w:rPr>
          <w:rFonts w:ascii="Calibri" w:hAnsi="Calibri"/>
          <w:noProof/>
        </w:rPr>
      </w:pPr>
      <w:bookmarkStart w:id="0" w:name="_GoBack"/>
      <w:bookmarkEnd w:id="0"/>
    </w:p>
    <w:p w:rsidR="005B096D" w:rsidRDefault="005B096D" w:rsidP="005B096D">
      <w:pPr>
        <w:ind w:left="142"/>
        <w:jc w:val="both"/>
        <w:rPr>
          <w:rFonts w:ascii="Calibri" w:hAnsi="Calibri"/>
        </w:rPr>
      </w:pPr>
    </w:p>
    <w:p w:rsidR="005B096D" w:rsidRDefault="005B096D" w:rsidP="005B096D">
      <w:pPr>
        <w:ind w:left="142"/>
        <w:jc w:val="both"/>
        <w:rPr>
          <w:rFonts w:ascii="Calibri" w:hAnsi="Calibri"/>
        </w:rPr>
      </w:pPr>
    </w:p>
    <w:p w:rsidR="005B096D" w:rsidRDefault="005B096D" w:rsidP="005B096D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Mrs P Wingham</w:t>
      </w:r>
    </w:p>
    <w:p w:rsidR="005B096D" w:rsidRPr="00E66FCF" w:rsidRDefault="00E23328" w:rsidP="005B096D">
      <w:pPr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Assistant Head/</w:t>
      </w:r>
      <w:r w:rsidR="005B096D">
        <w:rPr>
          <w:rFonts w:ascii="Calibri" w:hAnsi="Calibri"/>
        </w:rPr>
        <w:t>Head of Year</w:t>
      </w:r>
      <w:r>
        <w:rPr>
          <w:rFonts w:ascii="Calibri" w:hAnsi="Calibri"/>
        </w:rPr>
        <w:t xml:space="preserve"> 9</w:t>
      </w:r>
    </w:p>
    <w:sectPr w:rsidR="005B096D" w:rsidRPr="00E66FCF" w:rsidSect="00291656">
      <w:headerReference w:type="default" r:id="rId9"/>
      <w:footerReference w:type="default" r:id="rId10"/>
      <w:pgSz w:w="11906" w:h="16838" w:code="9"/>
      <w:pgMar w:top="426" w:right="849" w:bottom="1438" w:left="567" w:header="709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973" w:rsidRDefault="008D6973">
      <w:r>
        <w:separator/>
      </w:r>
    </w:p>
  </w:endnote>
  <w:endnote w:type="continuationSeparator" w:id="0">
    <w:p w:rsidR="008D6973" w:rsidRDefault="008D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973" w:rsidRDefault="005B096D" w:rsidP="00291656">
    <w:pPr>
      <w:pStyle w:val="Footer"/>
      <w:tabs>
        <w:tab w:val="left" w:pos="15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722DC0" wp14:editId="2951E602">
              <wp:simplePos x="0" y="0"/>
              <wp:positionH relativeFrom="column">
                <wp:posOffset>-142875</wp:posOffset>
              </wp:positionH>
              <wp:positionV relativeFrom="paragraph">
                <wp:posOffset>-583565</wp:posOffset>
              </wp:positionV>
              <wp:extent cx="7067550" cy="1114425"/>
              <wp:effectExtent l="0" t="0" r="0" b="95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7550" cy="1114425"/>
                        <a:chOff x="0" y="0"/>
                        <a:chExt cx="7067550" cy="1114425"/>
                      </a:xfrm>
                    </wpg:grpSpPr>
                    <pic:pic xmlns:pic="http://schemas.openxmlformats.org/drawingml/2006/picture">
                      <pic:nvPicPr>
                        <pic:cNvPr id="16" name="Picture 16" descr="RRSA-ROC-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19050"/>
                          <a:ext cx="567055" cy="625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43475" y="85725"/>
                          <a:ext cx="790575" cy="445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C:\Users\galleyni\AppData\Local\Microsoft\Windows\Temporary Internet Files\Content.Outlook\R3S42EMN\Quality%20Mark%20Logo%2015-17%20-%20Silver (2)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7575" y="104775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galleyni\AppData\Local\Microsoft\Windows\INetCache\Content.Outlook\XQB7XJ43\Revised 2017 logo QiCS jpg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0075" y="762000"/>
                          <a:ext cx="141922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D:\Other assets\SSAT Logo\JPG version\RGB\HI-RES\SSAT LOGO HI-RES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0575"/>
                          <a:ext cx="1409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C:\Users\galleyni\AppData\Local\Temp\Temp1_DofE_Logo_Pack_1_-_RGB_JPEGs (1).zip\DofE_Logo_Pack_1_-_RGB_JPEGs\DofE Full logo - gunmetal RGB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925" y="666750"/>
                          <a:ext cx="1406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oat of arms of Philip Egan.sv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0" y="0"/>
                          <a:ext cx="6508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http://webmail.hants.gov.uk/mime.php?file=SCITT_logo_RGB_small.png&amp;name=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5525" y="609600"/>
                          <a:ext cx="96202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Image result for btec logo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650" y="723900"/>
                          <a:ext cx="752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036F02" id="Group 4" o:spid="_x0000_s1026" style="position:absolute;margin-left:-11.25pt;margin-top:-45.95pt;width:556.5pt;height:87.75pt;z-index:251659264" coordsize="70675,11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v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REJCOEJENzZCNDdEOTM2PC9zdEV2dDppbnN0&#10;YW5jZUlEPgogICAgICAgICAgICAgICAgICA8c3RFdnQ6d2hlbj4yMDEwLTEyLTE3VDEyOjE5OjA5&#10;Wj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TdBNTkw&#10;RTg3RTkzNjkzQTwvc3RFdnQ6aW5zdGFuY2VJRD4KICAgICAgICAgICAgICAgICAgPHN0RXZ0Ondo&#10;ZW4+MjAxMC0xMi0yMVQxNDozNDo1N1o8L3N0RXZ0OndoZW4+CiAgICAgICAgICAgICAgICAgIDxz&#10;dEV2dDpzb2Z0d2FyZUFnZW50PkFkb2JlIElsbHVzdHJhdG9yIENTND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Q4MDExNzQwNzIwNjgxMTk3QTU5MEU4N0U5MzY5M0E8L3N0RXZ0Omluc3RhbmNlSUQ+CiAgICAg&#10;ICAgICAgICAgICAgIDxzdEV2dDp3aGVuPjIwMTAtMTItMjFUMTQ6MzY6MTdaPC9zdEV2dDp3aGVu&#10;PgogICAgICAgICAgICAgICAgICA8c3RFdnQ6c29mdHdhcmVBZ2VudD5BZG9iZSBJbGx1c3RyYXRv&#10;ciBDUzQ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xODAxMTc0MDcyMDY4MTE4MDgzODNDMEE5N0U0NzgyPC9z&#10;dEV2dDppbnN0YW5jZUlEPgogICAgICAgICAgICAgICAgICA8c3RFdnQ6d2hlbj4yMDExLTAxLTEw&#10;VDEyOjExOjQ2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jgwMTE3NDA3MjA2&#10;ODExODA4MzgzQzBBOTdFNDc4Mjwvc3RFdnQ6aW5zdGFuY2VJRD4KICAgICAgICAgICAgICAgICAg&#10;PHN0RXZ0OndoZW4+MjAxMS0wMS0xMFQxMzoyNDoxMV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wODM4M0MwQTk3RTQ3ODI8L3N0RXZ0Omluc3RhbmNl&#10;SUQ+CiAgICAgICAgICAgICAgICAgIDxzdEV2dDp3aGVuPjIwMTEtMDEtMTBUMTM6MjU6MTZ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A0ODAxMTc0MDcyMDY4MTE4MDgzODNDMEE5&#10;N0U0NzgyPC9zdEV2dDppbnN0YW5jZUlEPgogICAgICAgICAgICAgICAgICA8c3RFdnQ6d2hlbj4y&#10;MDExLTAxLTEwVDEzOjI5OjEzWj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wNTgw&#10;MTE3NDA3MjA2ODExODA4MzgzQzBBOTdFNDc4Mjwvc3RFdnQ6aW5zdGFuY2VJRD4KICAgICAgICAg&#10;ICAgICAgICAgPHN0RXZ0OndoZW4+MjAxMS0wMS0xMFQxMzozMDowNlo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Y4MDExNzQwNzIwNjgxMTgwODM4M0MwQTk3RTQ3ODI8L3N0RXZ0&#10;Omluc3RhbmNlSUQ+CiAgICAgICAgICAgICAgICAgIDxzdEV2dDp3aGVuPjIwMTEtMDEtMTBUMTM6&#10;NDE6MDh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MDk4MDExNzQwNzIwNjgxMTgwODM4M0MwQTk3RTQ3ODI8L3N0RXZ0Omluc3RhbmNlSUQ+&#10;CiAgICAgICAgICAgICAgICAgIDxzdEV2dDp3aGVuPjIwMTEtMDEtMTBUMTM6NDk6NDZa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BBODAxMTc0MDcyMDY4MTE4MDgzODNDMEE5N0U0&#10;NzgyPC9zdEV2dDppbnN0YW5jZUlEPgogICAgICAgICAgICAgICAgICA8c3RFdnQ6d2hlbj4yMDEx&#10;LTAxLTEwVDEzOjUxOjE2Wj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QzE0RDI5&#10;QjE1MjA2ODExODA4MzgzQzBBOTdFNDc4Mjwvc3RFdnQ6aW5zdGFuY2VJRD4KICAgICAgICAgICAg&#10;ICAgICAgPHN0RXZ0OndoZW4+MjAxMS0wMS0xMFQxMzo1MzowNlo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oxMTE0RDI5QjE1MjA2ODExODA4&#10;MzgzQzBBOTdFNDc4Mjwvc3RFdnQ6aW5zdGFuY2VJRD4KICAgICAgICAgICAgICAgICAgPHN0RXZ0&#10;OndoZW4+MjAxMS0wMS0xMFQxNDo0Mzo1N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TQ4OTc0QzQ4RjIwNjgxMTgwODM4M0MwQTk3RTQ3ODI8L3N0RXZ0Omluc3RhbmNlSUQ+CiAg&#10;ICAgICAgICAgICAgICAgIDxzdEV2dDp3aGVuPjIwMTEtMDEtMTFUMTI6MjU6NDRa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FFQ0QyOEQ5OTAyMDY4MTE4MDgzODNDMEE5N0U0Nzgy&#10;PC9zdEV2dDppbnN0YW5jZUlEPgogICAgICAgICAgICAgICAgICA8c3RFdnQ6d2hlbj4yMDExLTAx&#10;LTExVDEyOjMzOjA2Wj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0aWZmPSJodHRwOi8vbnMuYWRvYmUuY29tL3Rp&#10;ZmYvMS4wLyI+CiAgICAgICAgIDx0aWZmOlhSZXNvbHV0aW9uPjMwMDAwMDAvMTAwMDA8L3RpZmY6&#10;WFJlc29sdXRpb24+CiAgICAgICAgIDx0aWZmOllSZXNvbHV0aW9uPjMw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zZCMzE4RTc3Qjk1MjVGNUZENTRCM0Q3&#10;MzIyQTVENUQ8L2V4aWY6TmF0aXZlRGlnZXN0PgogICAgICA8L3JkZjpEZXNjcmlwdGlvbj4KICAg&#10;ICAgPHJkZjpEZXNjcmlwdGlvbiByZGY6YWJvdXQ9IiIKICAgICAgICAgICAgeG1sbnM6cGhvdG9z&#10;aG9wPSJodHRwOi8vbnMuYWRvYmUuY29tL3Bob3Rvc2hvcC8xLjAvIj4KICAgICAgICAgPHBob3Rv&#10;c2hvcDpDb2xvck1vZGU+NDwvcGhvdG9zaG9wOkNvbG9yTW9k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//ZUEsDBAoAAAAAAAAAIQAIu4i36RYAAOkWAAAVAAAAZHJzL21lZGlhL2ltYWdlMi5qcGVn&#10;/9j/4AAQSkZJRgABAQEA3ADcAAD/2wBDAAIBAQIBAQICAgICAgICAwUDAwMDAwYEBAMFBwYHBwcG&#10;BwcICQsJCAgKCAcHCg0KCgsMDAwMBwkODw0MDgsMDAz/2wBDAQICAgMDAwYDAwYMCAcIDAwMDAwM&#10;DAwMDAwMDAwMDAwMDAwMDAwMDAwMDAwMDAwMDAwMDAwMDAwMDAwMDAwMDAz/wAARCABxAM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alt="RRSA-ROC-Logo" style="position:absolute;left:22098;top:190;width:5670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">
                <v:imagedata r:id="rId10" o:title="RRSA-ROC-Logo"/>
                <v:path arrowok="t"/>
              </v:shape>
              <v:shape id="Picture 14" o:spid="_x0000_s1028" type="#_x0000_t75" style="position:absolute;left:49434;top:857;width:7906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">
                <v:imagedata r:id="rId11" o:title=""/>
                <v:path arrowok="t"/>
              </v:shape>
              <v:shape id="Picture 11" o:spid="_x0000_s1029" type="#_x0000_t75" style="position:absolute;left:34575;top:1047;width:895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">
                <v:imagedata r:id="rId12" o:title="Quality%20Mark%20Logo%2015-17%20-%20Silver (2)"/>
                <v:path arrowok="t"/>
              </v:shape>
              <v:shape id="Picture 8" o:spid="_x0000_s1030" type="#_x0000_t75" style="position:absolute;left:44100;top:7620;width:14193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">
                <v:imagedata r:id="rId13" o:title="Revised 2017 logo QiCS jpg"/>
                <v:path arrowok="t"/>
              </v:shape>
              <v:shape id="Picture 9" o:spid="_x0000_s1031" type="#_x0000_t75" style="position:absolute;top:7905;width:14097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">
                <v:imagedata r:id="rId14" o:title="SSAT LOGO HI-RES"/>
                <v:path arrowok="t"/>
              </v:shape>
              <v:shape id="Picture 7" o:spid="_x0000_s1032" type="#_x0000_t75" style="position:absolute;left:16859;top:6667;width:1406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">
                <v:imagedata r:id="rId15" o:title="DofE Full logo - gunmetal RGB"/>
                <v:path arrowok="t"/>
              </v:shape>
              <v:shape id="Picture 5" o:spid="_x0000_s1033" type="#_x0000_t75" alt="Coat of arms of Philip Egan.svg" style="position:absolute;left:9525;width:650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">
                <v:imagedata r:id="rId16" o:title="Coat of arms of Philip Egan"/>
                <v:path arrowok="t"/>
              </v:shape>
              <v:shape id="Picture 1" o:spid="_x0000_s1034" type="#_x0000_t75" alt="http://webmail.hants.gov.uk/mime.php?file=SCITT_logo_RGB_small.png&amp;name=" style="position:absolute;left:61055;top:6096;width:962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">
                <v:imagedata r:id="rId17" o:title="mime.php?file=SCITT_logo_RGB_small"/>
                <v:path arrowok="t"/>
              </v:shape>
              <v:shape id="Picture 6" o:spid="_x0000_s1035" type="#_x0000_t75" alt="Image result for btec logo" style="position:absolute;left:32956;top:7239;width:752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">
                <v:imagedata r:id="rId18" o:title="Image result for btec logo"/>
              </v:shape>
            </v:group>
          </w:pict>
        </mc:Fallback>
      </mc:AlternateContent>
    </w:r>
    <w:hyperlink r:id="rId19" w:tgtFrame="new" w:history="1"/>
    <w:r w:rsidR="008D6973">
      <w:rPr>
        <w:rFonts w:ascii="Arial Black" w:hAnsi="Arial Black"/>
        <w:sz w:val="36"/>
        <w:szCs w:val="36"/>
      </w:rPr>
      <w:t xml:space="preserve"> </w:t>
    </w:r>
  </w:p>
  <w:p w:rsidR="008D6973" w:rsidRPr="008E4036" w:rsidRDefault="008D6973" w:rsidP="002C3E05">
    <w:pPr>
      <w:shd w:val="clear" w:color="auto" w:fill="FFFFFF"/>
      <w:spacing w:before="100" w:beforeAutospacing="1" w:after="100" w:afterAutospacing="1"/>
      <w:ind w:left="1440" w:right="193" w:firstLine="720"/>
      <w:rPr>
        <w:rFonts w:ascii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973" w:rsidRDefault="008D6973">
      <w:r>
        <w:separator/>
      </w:r>
    </w:p>
  </w:footnote>
  <w:footnote w:type="continuationSeparator" w:id="0">
    <w:p w:rsidR="008D6973" w:rsidRDefault="008D6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973" w:rsidRDefault="008D6973" w:rsidP="000A2B6E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760E4"/>
    <w:multiLevelType w:val="hybridMultilevel"/>
    <w:tmpl w:val="981A87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03875"/>
    <w:multiLevelType w:val="hybridMultilevel"/>
    <w:tmpl w:val="470623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955BA"/>
    <w:multiLevelType w:val="multilevel"/>
    <w:tmpl w:val="1B1C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B8"/>
    <w:rsid w:val="00002BE9"/>
    <w:rsid w:val="00024F0A"/>
    <w:rsid w:val="00031B8E"/>
    <w:rsid w:val="00045E30"/>
    <w:rsid w:val="000575C4"/>
    <w:rsid w:val="00085ED9"/>
    <w:rsid w:val="000A2B6E"/>
    <w:rsid w:val="000A37F5"/>
    <w:rsid w:val="000B117F"/>
    <w:rsid w:val="000B7E39"/>
    <w:rsid w:val="00104507"/>
    <w:rsid w:val="00114BDE"/>
    <w:rsid w:val="00115545"/>
    <w:rsid w:val="0013372C"/>
    <w:rsid w:val="00151325"/>
    <w:rsid w:val="00160103"/>
    <w:rsid w:val="001725B8"/>
    <w:rsid w:val="001A6CDA"/>
    <w:rsid w:val="001C3634"/>
    <w:rsid w:val="00242DD9"/>
    <w:rsid w:val="00291656"/>
    <w:rsid w:val="002C3E05"/>
    <w:rsid w:val="002E49CB"/>
    <w:rsid w:val="00320B8C"/>
    <w:rsid w:val="003248A0"/>
    <w:rsid w:val="00357477"/>
    <w:rsid w:val="00365E87"/>
    <w:rsid w:val="00373B00"/>
    <w:rsid w:val="00387A03"/>
    <w:rsid w:val="003901DF"/>
    <w:rsid w:val="003A4C28"/>
    <w:rsid w:val="003C469A"/>
    <w:rsid w:val="00430C1C"/>
    <w:rsid w:val="00441A27"/>
    <w:rsid w:val="004436EE"/>
    <w:rsid w:val="00444AD2"/>
    <w:rsid w:val="00451804"/>
    <w:rsid w:val="00452A16"/>
    <w:rsid w:val="004604E8"/>
    <w:rsid w:val="00462DF1"/>
    <w:rsid w:val="004910AB"/>
    <w:rsid w:val="004A0263"/>
    <w:rsid w:val="004A3E93"/>
    <w:rsid w:val="004B7EF9"/>
    <w:rsid w:val="004E4840"/>
    <w:rsid w:val="0050396F"/>
    <w:rsid w:val="005137E2"/>
    <w:rsid w:val="00514F75"/>
    <w:rsid w:val="005519AD"/>
    <w:rsid w:val="00555A35"/>
    <w:rsid w:val="005567DC"/>
    <w:rsid w:val="005579DF"/>
    <w:rsid w:val="005A3010"/>
    <w:rsid w:val="005B096D"/>
    <w:rsid w:val="005C60C0"/>
    <w:rsid w:val="00626E69"/>
    <w:rsid w:val="00680433"/>
    <w:rsid w:val="0069412A"/>
    <w:rsid w:val="006C09DF"/>
    <w:rsid w:val="00704CEC"/>
    <w:rsid w:val="00721010"/>
    <w:rsid w:val="0075443C"/>
    <w:rsid w:val="007601DF"/>
    <w:rsid w:val="007622E8"/>
    <w:rsid w:val="007701DE"/>
    <w:rsid w:val="00787F2E"/>
    <w:rsid w:val="007B5436"/>
    <w:rsid w:val="007D3422"/>
    <w:rsid w:val="007F0451"/>
    <w:rsid w:val="007F19AC"/>
    <w:rsid w:val="008155FE"/>
    <w:rsid w:val="00824A80"/>
    <w:rsid w:val="00827489"/>
    <w:rsid w:val="00830FBF"/>
    <w:rsid w:val="00866227"/>
    <w:rsid w:val="0089475F"/>
    <w:rsid w:val="008C4B36"/>
    <w:rsid w:val="008C65B9"/>
    <w:rsid w:val="008D5EEC"/>
    <w:rsid w:val="008D6973"/>
    <w:rsid w:val="008E4036"/>
    <w:rsid w:val="008F6A8F"/>
    <w:rsid w:val="0090468A"/>
    <w:rsid w:val="00907DDD"/>
    <w:rsid w:val="0092188A"/>
    <w:rsid w:val="00961D23"/>
    <w:rsid w:val="00991CCE"/>
    <w:rsid w:val="009B04E0"/>
    <w:rsid w:val="009D1DA2"/>
    <w:rsid w:val="009E638D"/>
    <w:rsid w:val="009F1B22"/>
    <w:rsid w:val="00A410AC"/>
    <w:rsid w:val="00A45784"/>
    <w:rsid w:val="00A55E4E"/>
    <w:rsid w:val="00A713AD"/>
    <w:rsid w:val="00A915A0"/>
    <w:rsid w:val="00A94929"/>
    <w:rsid w:val="00A953BB"/>
    <w:rsid w:val="00AA67DA"/>
    <w:rsid w:val="00AC36A2"/>
    <w:rsid w:val="00AD7DBD"/>
    <w:rsid w:val="00AF24C6"/>
    <w:rsid w:val="00AF2C47"/>
    <w:rsid w:val="00B02A62"/>
    <w:rsid w:val="00B13006"/>
    <w:rsid w:val="00B15584"/>
    <w:rsid w:val="00B5588D"/>
    <w:rsid w:val="00B96086"/>
    <w:rsid w:val="00BA59D9"/>
    <w:rsid w:val="00BB06B6"/>
    <w:rsid w:val="00BB21BC"/>
    <w:rsid w:val="00BE0081"/>
    <w:rsid w:val="00BE74F2"/>
    <w:rsid w:val="00CA1A72"/>
    <w:rsid w:val="00CA7CE1"/>
    <w:rsid w:val="00CD4117"/>
    <w:rsid w:val="00D57EF8"/>
    <w:rsid w:val="00D651F6"/>
    <w:rsid w:val="00D700DD"/>
    <w:rsid w:val="00D86809"/>
    <w:rsid w:val="00DC0EA3"/>
    <w:rsid w:val="00E23328"/>
    <w:rsid w:val="00E27DD3"/>
    <w:rsid w:val="00E5531F"/>
    <w:rsid w:val="00E578FE"/>
    <w:rsid w:val="00E66FCF"/>
    <w:rsid w:val="00E829C7"/>
    <w:rsid w:val="00E9490A"/>
    <w:rsid w:val="00ED7AF9"/>
    <w:rsid w:val="00EE2851"/>
    <w:rsid w:val="00EE79C9"/>
    <w:rsid w:val="00EF211F"/>
    <w:rsid w:val="00F1433D"/>
    <w:rsid w:val="00F16993"/>
    <w:rsid w:val="00F52B98"/>
    <w:rsid w:val="00F73416"/>
    <w:rsid w:val="00FB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380CF7F8"/>
  <w15:docId w15:val="{559204B8-5FB2-474E-8411-C20D76CD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829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651F6"/>
    <w:rPr>
      <w:rFonts w:ascii="Tahoma" w:hAnsi="Tahoma" w:cs="Tahoma"/>
      <w:sz w:val="16"/>
      <w:szCs w:val="16"/>
    </w:rPr>
  </w:style>
  <w:style w:type="character" w:styleId="Hyperlink">
    <w:name w:val="Hyperlink"/>
    <w:rsid w:val="0013372C"/>
    <w:rPr>
      <w:color w:val="0000FF"/>
      <w:u w:val="single"/>
    </w:rPr>
  </w:style>
  <w:style w:type="paragraph" w:styleId="Header">
    <w:name w:val="header"/>
    <w:basedOn w:val="Normal"/>
    <w:rsid w:val="00B9608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9608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BE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2101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8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6025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448">
                  <w:marLeft w:val="51"/>
                  <w:marRight w:val="51"/>
                  <w:marTop w:val="0"/>
                  <w:marBottom w:val="0"/>
                  <w:divBdr>
                    <w:top w:val="single" w:sz="4" w:space="0" w:color="CECFD1"/>
                    <w:left w:val="none" w:sz="0" w:space="0" w:color="auto"/>
                    <w:bottom w:val="single" w:sz="4" w:space="0" w:color="CECFD1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" Type="http://schemas.openxmlformats.org/officeDocument/2006/relationships/image" Target="media/image4.jpeg"/><Relationship Id="rId16" Type="http://schemas.openxmlformats.org/officeDocument/2006/relationships/image" Target="media/image17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5" Type="http://schemas.openxmlformats.org/officeDocument/2006/relationships/image" Target="media/image16.jpeg"/><Relationship Id="rId10" Type="http://schemas.openxmlformats.org/officeDocument/2006/relationships/image" Target="media/image110.jpeg"/><Relationship Id="rId19" Type="http://schemas.openxmlformats.org/officeDocument/2006/relationships/hyperlink" Target="http://www.artscouncil.org.uk/artsmark/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B7EFEBC9</Template>
  <TotalTime>1</TotalTime>
  <Pages>1</Pages>
  <Words>135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AJC/NJG</vt:lpstr>
    </vt:vector>
  </TitlesOfParts>
  <Company>EdiCT</Company>
  <LinksUpToDate>false</LinksUpToDate>
  <CharactersWithSpaces>837</CharactersWithSpaces>
  <SharedDoc>false</SharedDoc>
  <HLinks>
    <vt:vector size="6" baseType="variant">
      <vt:variant>
        <vt:i4>8257578</vt:i4>
      </vt:variant>
      <vt:variant>
        <vt:i4>0</vt:i4>
      </vt:variant>
      <vt:variant>
        <vt:i4>0</vt:i4>
      </vt:variant>
      <vt:variant>
        <vt:i4>5</vt:i4>
      </vt:variant>
      <vt:variant>
        <vt:lpwstr>http://www.artscouncil.org.uk/artsmark/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AJC/NJG</dc:title>
  <dc:creator>Nicki.Galley</dc:creator>
  <cp:lastModifiedBy>Nicki Brophy</cp:lastModifiedBy>
  <cp:revision>3</cp:revision>
  <cp:lastPrinted>2018-01-29T09:59:00Z</cp:lastPrinted>
  <dcterms:created xsi:type="dcterms:W3CDTF">2018-01-29T10:04:00Z</dcterms:created>
  <dcterms:modified xsi:type="dcterms:W3CDTF">2018-01-29T12:50:00Z</dcterms:modified>
</cp:coreProperties>
</file>